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14A" w:rsidRPr="00071D31" w:rsidRDefault="009C114A" w:rsidP="006C31FA">
      <w:pPr>
        <w:jc w:val="center"/>
        <w:rPr>
          <w:szCs w:val="28"/>
        </w:rPr>
      </w:pPr>
    </w:p>
    <w:p w:rsidR="008E35B1" w:rsidRPr="00071D31" w:rsidRDefault="008E35B1" w:rsidP="008E35B1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</w:t>
      </w:r>
      <w:r>
        <w:rPr>
          <w:szCs w:val="28"/>
        </w:rPr>
        <w:t>ПРОЕКТ</w:t>
      </w:r>
    </w:p>
    <w:p w:rsidR="008E35B1" w:rsidRDefault="008E35B1" w:rsidP="009C114A">
      <w:pPr>
        <w:jc w:val="center"/>
        <w:rPr>
          <w:szCs w:val="28"/>
        </w:rPr>
      </w:pPr>
    </w:p>
    <w:p w:rsidR="008E35B1" w:rsidRDefault="008E35B1" w:rsidP="009C114A">
      <w:pPr>
        <w:jc w:val="center"/>
        <w:rPr>
          <w:szCs w:val="28"/>
        </w:rPr>
      </w:pPr>
    </w:p>
    <w:p w:rsidR="009C114A" w:rsidRPr="00071D31" w:rsidRDefault="009C114A" w:rsidP="009C114A">
      <w:pPr>
        <w:jc w:val="center"/>
        <w:rPr>
          <w:szCs w:val="28"/>
        </w:rPr>
      </w:pPr>
      <w:r w:rsidRPr="00071D31">
        <w:rPr>
          <w:szCs w:val="28"/>
        </w:rPr>
        <w:t>ДОЛЖНОСТНАЯ ИНСТРУКЦИЯ</w:t>
      </w:r>
    </w:p>
    <w:p w:rsidR="009C114A" w:rsidRPr="00071D31" w:rsidRDefault="00D5793D" w:rsidP="009C114A">
      <w:pPr>
        <w:jc w:val="center"/>
        <w:rPr>
          <w:szCs w:val="28"/>
        </w:rPr>
      </w:pPr>
      <w:r>
        <w:rPr>
          <w:szCs w:val="28"/>
        </w:rPr>
        <w:t>ведущего</w:t>
      </w:r>
      <w:r w:rsidR="004A744A" w:rsidRPr="00071D31">
        <w:rPr>
          <w:szCs w:val="28"/>
        </w:rPr>
        <w:t xml:space="preserve"> специалиста сектора экономики</w:t>
      </w:r>
    </w:p>
    <w:p w:rsidR="004A744A" w:rsidRPr="00071D31" w:rsidRDefault="00717958" w:rsidP="009C114A">
      <w:pPr>
        <w:jc w:val="center"/>
        <w:rPr>
          <w:i/>
          <w:szCs w:val="28"/>
        </w:rPr>
      </w:pPr>
      <w:r>
        <w:rPr>
          <w:szCs w:val="28"/>
        </w:rPr>
        <w:t>а</w:t>
      </w:r>
      <w:r w:rsidR="004A744A" w:rsidRPr="00071D31">
        <w:rPr>
          <w:szCs w:val="28"/>
        </w:rPr>
        <w:t>дминистрации Советского района города Ростова-на-Дону</w:t>
      </w:r>
    </w:p>
    <w:p w:rsidR="009C114A" w:rsidRPr="00071D31" w:rsidRDefault="004A744A" w:rsidP="009C114A">
      <w:pPr>
        <w:jc w:val="center"/>
        <w:rPr>
          <w:szCs w:val="28"/>
        </w:rPr>
      </w:pPr>
      <w:r w:rsidRPr="00071D31">
        <w:rPr>
          <w:szCs w:val="28"/>
        </w:rPr>
        <w:t>(58.310.0</w:t>
      </w:r>
      <w:r w:rsidR="006252F6">
        <w:rPr>
          <w:szCs w:val="28"/>
        </w:rPr>
        <w:t>2</w:t>
      </w:r>
      <w:r w:rsidRPr="00071D31">
        <w:rPr>
          <w:szCs w:val="28"/>
        </w:rPr>
        <w:t>)</w:t>
      </w:r>
    </w:p>
    <w:p w:rsidR="009C114A" w:rsidRPr="00071D31" w:rsidRDefault="009C114A" w:rsidP="009C114A">
      <w:pPr>
        <w:rPr>
          <w:i/>
          <w:szCs w:val="28"/>
        </w:rPr>
      </w:pPr>
    </w:p>
    <w:p w:rsidR="009C114A" w:rsidRDefault="009C114A" w:rsidP="009A5F6F">
      <w:pPr>
        <w:numPr>
          <w:ilvl w:val="0"/>
          <w:numId w:val="3"/>
        </w:numPr>
        <w:jc w:val="center"/>
        <w:rPr>
          <w:szCs w:val="28"/>
        </w:rPr>
      </w:pPr>
      <w:r w:rsidRPr="00071D31">
        <w:rPr>
          <w:szCs w:val="28"/>
        </w:rPr>
        <w:t>Общие положения</w:t>
      </w:r>
    </w:p>
    <w:p w:rsidR="00CA725F" w:rsidRDefault="00CA725F" w:rsidP="000671D1">
      <w:pPr>
        <w:ind w:firstLine="709"/>
        <w:jc w:val="both"/>
        <w:rPr>
          <w:szCs w:val="28"/>
        </w:rPr>
      </w:pPr>
    </w:p>
    <w:p w:rsidR="009C114A" w:rsidRPr="00071D31" w:rsidRDefault="009C114A" w:rsidP="000671D1">
      <w:pPr>
        <w:ind w:firstLine="709"/>
        <w:jc w:val="both"/>
        <w:rPr>
          <w:szCs w:val="28"/>
        </w:rPr>
      </w:pPr>
      <w:r w:rsidRPr="00071D31">
        <w:rPr>
          <w:szCs w:val="28"/>
        </w:rPr>
        <w:t xml:space="preserve">1.1. Должность </w:t>
      </w:r>
      <w:r w:rsidR="006252F6">
        <w:rPr>
          <w:szCs w:val="28"/>
        </w:rPr>
        <w:t>ведущего</w:t>
      </w:r>
      <w:r w:rsidRPr="00071D31">
        <w:rPr>
          <w:szCs w:val="28"/>
        </w:rPr>
        <w:t xml:space="preserve"> </w:t>
      </w:r>
      <w:proofErr w:type="gramStart"/>
      <w:r w:rsidRPr="00071D31">
        <w:rPr>
          <w:szCs w:val="28"/>
        </w:rPr>
        <w:t xml:space="preserve">специалиста </w:t>
      </w:r>
      <w:r w:rsidR="004A744A" w:rsidRPr="00071D31">
        <w:rPr>
          <w:szCs w:val="28"/>
        </w:rPr>
        <w:t xml:space="preserve">сектора экономики </w:t>
      </w:r>
      <w:r w:rsidR="00717958">
        <w:rPr>
          <w:szCs w:val="28"/>
        </w:rPr>
        <w:t>а</w:t>
      </w:r>
      <w:r w:rsidR="004A744A" w:rsidRPr="00071D31">
        <w:rPr>
          <w:szCs w:val="28"/>
        </w:rPr>
        <w:t>дминистрации Советского района города</w:t>
      </w:r>
      <w:proofErr w:type="gramEnd"/>
      <w:r w:rsidR="004A744A" w:rsidRPr="00071D31">
        <w:rPr>
          <w:szCs w:val="28"/>
        </w:rPr>
        <w:t xml:space="preserve"> Ростова-на-Дону </w:t>
      </w:r>
      <w:r w:rsidRPr="00071D31">
        <w:rPr>
          <w:szCs w:val="28"/>
        </w:rPr>
        <w:t xml:space="preserve">(далее – </w:t>
      </w:r>
      <w:r w:rsidR="00D5793D">
        <w:rPr>
          <w:szCs w:val="28"/>
        </w:rPr>
        <w:t>ведущий</w:t>
      </w:r>
      <w:r w:rsidRPr="00071D31">
        <w:rPr>
          <w:szCs w:val="28"/>
        </w:rPr>
        <w:t xml:space="preserve"> специалист) относится к старшей группе должностей муниципальной службы</w:t>
      </w:r>
      <w:r w:rsidR="00CB1757">
        <w:rPr>
          <w:szCs w:val="28"/>
        </w:rPr>
        <w:t>.</w:t>
      </w:r>
    </w:p>
    <w:p w:rsidR="009C114A" w:rsidRPr="00071D31" w:rsidRDefault="009C114A" w:rsidP="009C114A">
      <w:pPr>
        <w:ind w:firstLine="709"/>
        <w:jc w:val="both"/>
        <w:rPr>
          <w:szCs w:val="28"/>
        </w:rPr>
      </w:pPr>
      <w:r w:rsidRPr="00071D31">
        <w:rPr>
          <w:szCs w:val="28"/>
        </w:rPr>
        <w:t>1.2. Назначение на должность и освобождение от</w:t>
      </w:r>
      <w:r w:rsidR="009E2F38" w:rsidRPr="009E2F38">
        <w:rPr>
          <w:szCs w:val="28"/>
        </w:rPr>
        <w:t xml:space="preserve"> </w:t>
      </w:r>
      <w:r w:rsidR="009E2F38" w:rsidRPr="00702467">
        <w:rPr>
          <w:szCs w:val="28"/>
        </w:rPr>
        <w:t>замещаемой</w:t>
      </w:r>
      <w:r w:rsidRPr="00071D31">
        <w:rPr>
          <w:szCs w:val="28"/>
        </w:rPr>
        <w:t xml:space="preserve"> должности </w:t>
      </w:r>
      <w:r w:rsidR="006252F6">
        <w:rPr>
          <w:szCs w:val="28"/>
        </w:rPr>
        <w:t>ведущего</w:t>
      </w:r>
      <w:r w:rsidRPr="00071D31">
        <w:rPr>
          <w:szCs w:val="28"/>
        </w:rPr>
        <w:t xml:space="preserve"> специалиста осуществляется главой </w:t>
      </w:r>
      <w:r w:rsidR="000A5B83" w:rsidRPr="00071D31">
        <w:rPr>
          <w:szCs w:val="28"/>
        </w:rPr>
        <w:t>а</w:t>
      </w:r>
      <w:r w:rsidRPr="00071D31">
        <w:rPr>
          <w:szCs w:val="28"/>
        </w:rPr>
        <w:t xml:space="preserve">дминистрации </w:t>
      </w:r>
      <w:r w:rsidR="000A5B83" w:rsidRPr="00071D31">
        <w:rPr>
          <w:szCs w:val="28"/>
        </w:rPr>
        <w:t xml:space="preserve">Советского района </w:t>
      </w:r>
      <w:r w:rsidRPr="00071D31">
        <w:rPr>
          <w:szCs w:val="28"/>
        </w:rPr>
        <w:t>города Ростова-на-</w:t>
      </w:r>
      <w:r w:rsidR="000A5B83" w:rsidRPr="00071D31">
        <w:rPr>
          <w:szCs w:val="28"/>
        </w:rPr>
        <w:t xml:space="preserve">Дону </w:t>
      </w:r>
      <w:r w:rsidRPr="00071D31">
        <w:rPr>
          <w:szCs w:val="28"/>
        </w:rPr>
        <w:t xml:space="preserve">по </w:t>
      </w:r>
      <w:r w:rsidR="00651A91">
        <w:rPr>
          <w:szCs w:val="28"/>
        </w:rPr>
        <w:t>согласованию</w:t>
      </w:r>
      <w:r w:rsidRPr="00071D31">
        <w:rPr>
          <w:szCs w:val="28"/>
        </w:rPr>
        <w:t xml:space="preserve"> </w:t>
      </w:r>
      <w:r w:rsidR="00651A91">
        <w:rPr>
          <w:szCs w:val="28"/>
        </w:rPr>
        <w:t xml:space="preserve">с </w:t>
      </w:r>
      <w:r w:rsidR="00B719F0" w:rsidRPr="00071D31">
        <w:rPr>
          <w:szCs w:val="28"/>
        </w:rPr>
        <w:t>заместител</w:t>
      </w:r>
      <w:r w:rsidR="00651A91">
        <w:rPr>
          <w:szCs w:val="28"/>
        </w:rPr>
        <w:t>ем</w:t>
      </w:r>
      <w:r w:rsidR="00B719F0" w:rsidRPr="00071D31">
        <w:rPr>
          <w:szCs w:val="28"/>
        </w:rPr>
        <w:t xml:space="preserve"> главы </w:t>
      </w:r>
      <w:r w:rsidR="004B03C7">
        <w:rPr>
          <w:szCs w:val="28"/>
        </w:rPr>
        <w:t>А</w:t>
      </w:r>
      <w:r w:rsidR="00B719F0" w:rsidRPr="00071D31">
        <w:rPr>
          <w:szCs w:val="28"/>
        </w:rPr>
        <w:t xml:space="preserve">дминистрации </w:t>
      </w:r>
      <w:r w:rsidR="00CD12F1" w:rsidRPr="00071D31">
        <w:rPr>
          <w:szCs w:val="28"/>
        </w:rPr>
        <w:t>города Ростова-на-Дону (по организационно-правовым и кадровым вопросам</w:t>
      </w:r>
      <w:r w:rsidR="00CD48E1">
        <w:rPr>
          <w:szCs w:val="28"/>
        </w:rPr>
        <w:t>)</w:t>
      </w:r>
      <w:r w:rsidRPr="00071D31">
        <w:rPr>
          <w:i/>
          <w:szCs w:val="28"/>
        </w:rPr>
        <w:t xml:space="preserve"> </w:t>
      </w:r>
      <w:r w:rsidR="00EA2208">
        <w:rPr>
          <w:i/>
          <w:szCs w:val="28"/>
        </w:rPr>
        <w:br/>
      </w:r>
      <w:r w:rsidRPr="00071D31">
        <w:rPr>
          <w:szCs w:val="28"/>
        </w:rPr>
        <w:t>в установленном порядке</w:t>
      </w:r>
      <w:r w:rsidR="0035044C">
        <w:rPr>
          <w:szCs w:val="28"/>
        </w:rPr>
        <w:t>.</w:t>
      </w:r>
    </w:p>
    <w:p w:rsidR="009C114A" w:rsidRPr="00071D31" w:rsidRDefault="009C114A" w:rsidP="009C114A">
      <w:pPr>
        <w:ind w:firstLine="709"/>
        <w:jc w:val="both"/>
        <w:rPr>
          <w:szCs w:val="28"/>
        </w:rPr>
      </w:pPr>
      <w:r w:rsidRPr="00071D31">
        <w:rPr>
          <w:szCs w:val="28"/>
        </w:rPr>
        <w:t xml:space="preserve">1.3. </w:t>
      </w:r>
      <w:r w:rsidR="006252F6">
        <w:rPr>
          <w:szCs w:val="28"/>
        </w:rPr>
        <w:t>Ведущий</w:t>
      </w:r>
      <w:r w:rsidRPr="00071D31">
        <w:rPr>
          <w:szCs w:val="28"/>
        </w:rPr>
        <w:t xml:space="preserve"> специалист непосредственно подчиняется </w:t>
      </w:r>
      <w:r w:rsidR="00CD12F1" w:rsidRPr="00071D31">
        <w:rPr>
          <w:szCs w:val="28"/>
        </w:rPr>
        <w:t>заместителю главы администрации района, курирующему вопросы экономики.</w:t>
      </w:r>
    </w:p>
    <w:p w:rsidR="009C114A" w:rsidRPr="00071D31" w:rsidRDefault="009C114A" w:rsidP="009C114A">
      <w:pPr>
        <w:ind w:firstLine="709"/>
        <w:jc w:val="both"/>
        <w:rPr>
          <w:szCs w:val="28"/>
        </w:rPr>
      </w:pPr>
      <w:r w:rsidRPr="00071D31">
        <w:rPr>
          <w:szCs w:val="28"/>
        </w:rPr>
        <w:t>1.</w:t>
      </w:r>
      <w:r w:rsidR="009E2F38">
        <w:rPr>
          <w:szCs w:val="28"/>
        </w:rPr>
        <w:t>4</w:t>
      </w:r>
      <w:r w:rsidRPr="00071D31">
        <w:rPr>
          <w:szCs w:val="28"/>
        </w:rPr>
        <w:t xml:space="preserve">. </w:t>
      </w:r>
      <w:r w:rsidR="006252F6">
        <w:rPr>
          <w:szCs w:val="28"/>
        </w:rPr>
        <w:t>Ведущий</w:t>
      </w:r>
      <w:r w:rsidRPr="00071D31">
        <w:rPr>
          <w:szCs w:val="28"/>
        </w:rPr>
        <w:t xml:space="preserve"> специалист может исполнять обязанности временно отсутствующего </w:t>
      </w:r>
      <w:r w:rsidR="006252F6">
        <w:rPr>
          <w:szCs w:val="28"/>
        </w:rPr>
        <w:t xml:space="preserve">главного </w:t>
      </w:r>
      <w:r w:rsidRPr="00071D31">
        <w:rPr>
          <w:szCs w:val="28"/>
        </w:rPr>
        <w:t>специалиста</w:t>
      </w:r>
      <w:r w:rsidR="004A64CD" w:rsidRPr="00071D31">
        <w:rPr>
          <w:szCs w:val="28"/>
        </w:rPr>
        <w:t xml:space="preserve"> сектора экономики </w:t>
      </w:r>
      <w:r w:rsidRPr="00071D31">
        <w:rPr>
          <w:szCs w:val="28"/>
        </w:rPr>
        <w:t>(</w:t>
      </w:r>
      <w:r w:rsidR="004A64CD" w:rsidRPr="00071D31">
        <w:rPr>
          <w:szCs w:val="28"/>
        </w:rPr>
        <w:t>58.310.0</w:t>
      </w:r>
      <w:r w:rsidR="006252F6">
        <w:rPr>
          <w:szCs w:val="28"/>
        </w:rPr>
        <w:t>1</w:t>
      </w:r>
      <w:r w:rsidRPr="00071D31">
        <w:rPr>
          <w:szCs w:val="28"/>
        </w:rPr>
        <w:t>) без</w:t>
      </w:r>
      <w:r w:rsidR="00F419F2">
        <w:rPr>
          <w:szCs w:val="28"/>
        </w:rPr>
        <w:t xml:space="preserve"> </w:t>
      </w:r>
      <w:r w:rsidRPr="00071D31">
        <w:rPr>
          <w:szCs w:val="28"/>
        </w:rPr>
        <w:t xml:space="preserve">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</w:t>
      </w:r>
      <w:r w:rsidR="00077DEE" w:rsidRPr="00071D31">
        <w:rPr>
          <w:szCs w:val="28"/>
        </w:rPr>
        <w:t>главой администрации</w:t>
      </w:r>
      <w:r w:rsidR="00A82827" w:rsidRPr="00071D31">
        <w:rPr>
          <w:szCs w:val="28"/>
        </w:rPr>
        <w:t xml:space="preserve"> Советского района города Ростова-на-Дону</w:t>
      </w:r>
      <w:r w:rsidRPr="00071D31">
        <w:rPr>
          <w:szCs w:val="28"/>
        </w:rPr>
        <w:t xml:space="preserve"> с письменного согласия </w:t>
      </w:r>
      <w:r w:rsidR="00E74685">
        <w:rPr>
          <w:szCs w:val="28"/>
        </w:rPr>
        <w:t>ведущего</w:t>
      </w:r>
      <w:r w:rsidRPr="00071D31">
        <w:rPr>
          <w:szCs w:val="28"/>
        </w:rPr>
        <w:t xml:space="preserve"> специалиста путем издания приказа в соответствии с Трудовым кодексом Российской Федерации.</w:t>
      </w:r>
    </w:p>
    <w:p w:rsidR="009C114A" w:rsidRPr="00071D31" w:rsidRDefault="009C114A" w:rsidP="009C114A">
      <w:pPr>
        <w:ind w:firstLine="709"/>
        <w:jc w:val="both"/>
        <w:rPr>
          <w:szCs w:val="28"/>
        </w:rPr>
      </w:pPr>
      <w:r w:rsidRPr="00071D31">
        <w:rPr>
          <w:szCs w:val="28"/>
        </w:rPr>
        <w:t xml:space="preserve">Исполнение обязанностей временно отсутствующего </w:t>
      </w:r>
      <w:r w:rsidR="006252F6">
        <w:rPr>
          <w:szCs w:val="28"/>
        </w:rPr>
        <w:t>ведущего</w:t>
      </w:r>
      <w:r w:rsidRPr="00071D31">
        <w:rPr>
          <w:szCs w:val="28"/>
        </w:rPr>
        <w:t xml:space="preserve"> специалиста может быть поручено </w:t>
      </w:r>
      <w:r w:rsidR="006252F6">
        <w:rPr>
          <w:szCs w:val="28"/>
        </w:rPr>
        <w:t>главному</w:t>
      </w:r>
      <w:r w:rsidRPr="00071D31">
        <w:rPr>
          <w:szCs w:val="28"/>
        </w:rPr>
        <w:t xml:space="preserve"> специалисту </w:t>
      </w:r>
      <w:r w:rsidR="00757CA3" w:rsidRPr="00071D31">
        <w:rPr>
          <w:szCs w:val="28"/>
        </w:rPr>
        <w:t>сектора экономики</w:t>
      </w:r>
      <w:r w:rsidRPr="00071D31">
        <w:rPr>
          <w:szCs w:val="28"/>
        </w:rPr>
        <w:t xml:space="preserve"> (</w:t>
      </w:r>
      <w:r w:rsidR="00757CA3" w:rsidRPr="00071D31">
        <w:rPr>
          <w:szCs w:val="28"/>
        </w:rPr>
        <w:t>58.310.0</w:t>
      </w:r>
      <w:r w:rsidR="006252F6">
        <w:rPr>
          <w:szCs w:val="28"/>
        </w:rPr>
        <w:t>1</w:t>
      </w:r>
      <w:r w:rsidRPr="00071D31">
        <w:rPr>
          <w:szCs w:val="28"/>
        </w:rPr>
        <w:t>)</w:t>
      </w:r>
      <w:r w:rsidRPr="00071D31">
        <w:rPr>
          <w:i/>
          <w:szCs w:val="28"/>
        </w:rPr>
        <w:t xml:space="preserve"> </w:t>
      </w:r>
      <w:r w:rsidRPr="00071D31">
        <w:rPr>
          <w:szCs w:val="28"/>
        </w:rPr>
        <w:t xml:space="preserve">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</w:t>
      </w:r>
      <w:r w:rsidR="00271AE2" w:rsidRPr="00071D31">
        <w:rPr>
          <w:szCs w:val="28"/>
        </w:rPr>
        <w:t xml:space="preserve">главой администрации Советского района города Ростова-на-Дону </w:t>
      </w:r>
      <w:r w:rsidRPr="00071D31">
        <w:rPr>
          <w:szCs w:val="28"/>
        </w:rPr>
        <w:t>с письменного согласия главного специалиста (</w:t>
      </w:r>
      <w:r w:rsidR="00476504" w:rsidRPr="00071D31">
        <w:rPr>
          <w:szCs w:val="28"/>
        </w:rPr>
        <w:t>58.310.01</w:t>
      </w:r>
      <w:r w:rsidRPr="00071D31">
        <w:rPr>
          <w:szCs w:val="28"/>
        </w:rPr>
        <w:t>)</w:t>
      </w:r>
      <w:r w:rsidRPr="00071D31">
        <w:rPr>
          <w:i/>
          <w:szCs w:val="28"/>
        </w:rPr>
        <w:t xml:space="preserve"> </w:t>
      </w:r>
      <w:r w:rsidRPr="00071D31">
        <w:rPr>
          <w:szCs w:val="28"/>
        </w:rPr>
        <w:t>путем издания приказа в соответствии с Трудовым кодексом Российской Федерации.</w:t>
      </w:r>
    </w:p>
    <w:p w:rsidR="009C114A" w:rsidRPr="00071D31" w:rsidRDefault="009C114A" w:rsidP="009C114A">
      <w:pPr>
        <w:ind w:firstLine="709"/>
        <w:jc w:val="both"/>
        <w:rPr>
          <w:szCs w:val="28"/>
        </w:rPr>
      </w:pPr>
      <w:r w:rsidRPr="00071D31">
        <w:rPr>
          <w:szCs w:val="28"/>
        </w:rPr>
        <w:t>1.</w:t>
      </w:r>
      <w:r w:rsidR="009E2F38">
        <w:rPr>
          <w:szCs w:val="28"/>
        </w:rPr>
        <w:t>5</w:t>
      </w:r>
      <w:r w:rsidRPr="00071D31">
        <w:rPr>
          <w:szCs w:val="28"/>
        </w:rPr>
        <w:t xml:space="preserve">. </w:t>
      </w:r>
      <w:r w:rsidR="006252F6">
        <w:rPr>
          <w:szCs w:val="28"/>
        </w:rPr>
        <w:t>Ведущий</w:t>
      </w:r>
      <w:r w:rsidRPr="00071D31">
        <w:rPr>
          <w:szCs w:val="28"/>
        </w:rPr>
        <w:t xml:space="preserve"> специалист осуществляет свою служебную деятельность </w:t>
      </w:r>
      <w:r w:rsidR="00EA2208">
        <w:rPr>
          <w:szCs w:val="28"/>
        </w:rPr>
        <w:br/>
      </w:r>
      <w:r w:rsidRPr="00071D31">
        <w:rPr>
          <w:szCs w:val="28"/>
        </w:rPr>
        <w:t>и реализует свои полномочия на основании:</w:t>
      </w:r>
    </w:p>
    <w:p w:rsidR="009E2F38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Конституции Российской Федерации;</w:t>
      </w:r>
    </w:p>
    <w:p w:rsidR="00E74685" w:rsidRDefault="00E74685" w:rsidP="00CA432D">
      <w:pPr>
        <w:ind w:firstLine="720"/>
        <w:jc w:val="both"/>
        <w:rPr>
          <w:szCs w:val="28"/>
        </w:rPr>
      </w:pPr>
      <w:r>
        <w:rPr>
          <w:szCs w:val="28"/>
        </w:rPr>
        <w:t>Трудового</w:t>
      </w:r>
      <w:r w:rsidR="00CA432D" w:rsidRPr="002E5789">
        <w:rPr>
          <w:szCs w:val="28"/>
        </w:rPr>
        <w:t xml:space="preserve"> кодекс</w:t>
      </w:r>
      <w:r>
        <w:rPr>
          <w:szCs w:val="28"/>
        </w:rPr>
        <w:t>а РФ;</w:t>
      </w:r>
    </w:p>
    <w:p w:rsidR="00E74685" w:rsidRDefault="00E74685" w:rsidP="00CA432D">
      <w:pPr>
        <w:ind w:firstLine="720"/>
        <w:jc w:val="both"/>
        <w:rPr>
          <w:szCs w:val="28"/>
        </w:rPr>
      </w:pPr>
      <w:r>
        <w:rPr>
          <w:szCs w:val="28"/>
        </w:rPr>
        <w:t>Гражданского</w:t>
      </w:r>
      <w:r w:rsidR="00EF05E4" w:rsidRPr="002E5789">
        <w:rPr>
          <w:szCs w:val="28"/>
        </w:rPr>
        <w:t xml:space="preserve"> к</w:t>
      </w:r>
      <w:r w:rsidR="00CA432D" w:rsidRPr="002E5789">
        <w:rPr>
          <w:szCs w:val="28"/>
        </w:rPr>
        <w:t>одекс</w:t>
      </w:r>
      <w:r>
        <w:rPr>
          <w:szCs w:val="28"/>
        </w:rPr>
        <w:t>а</w:t>
      </w:r>
      <w:r w:rsidR="00EF05E4" w:rsidRPr="002E5789">
        <w:rPr>
          <w:szCs w:val="28"/>
        </w:rPr>
        <w:t xml:space="preserve"> РФ</w:t>
      </w:r>
      <w:r>
        <w:rPr>
          <w:szCs w:val="28"/>
        </w:rPr>
        <w:t>;</w:t>
      </w:r>
    </w:p>
    <w:p w:rsidR="00E74685" w:rsidRDefault="00E74685" w:rsidP="00CA432D">
      <w:pPr>
        <w:ind w:firstLine="720"/>
        <w:jc w:val="both"/>
        <w:rPr>
          <w:szCs w:val="28"/>
        </w:rPr>
      </w:pPr>
      <w:r>
        <w:rPr>
          <w:szCs w:val="28"/>
        </w:rPr>
        <w:t>Налогового</w:t>
      </w:r>
      <w:r w:rsidR="00CA432D" w:rsidRPr="002E5789">
        <w:rPr>
          <w:szCs w:val="28"/>
        </w:rPr>
        <w:t xml:space="preserve"> кодекс</w:t>
      </w:r>
      <w:r>
        <w:rPr>
          <w:szCs w:val="28"/>
        </w:rPr>
        <w:t>а</w:t>
      </w:r>
      <w:r w:rsidR="00EF05E4" w:rsidRPr="002E5789">
        <w:rPr>
          <w:szCs w:val="28"/>
        </w:rPr>
        <w:t xml:space="preserve"> РФ</w:t>
      </w:r>
      <w:r>
        <w:rPr>
          <w:szCs w:val="28"/>
        </w:rPr>
        <w:t>;</w:t>
      </w:r>
    </w:p>
    <w:p w:rsidR="00CA432D" w:rsidRPr="00702467" w:rsidRDefault="00E74685" w:rsidP="00CA432D">
      <w:pPr>
        <w:ind w:firstLine="720"/>
        <w:jc w:val="both"/>
        <w:rPr>
          <w:szCs w:val="28"/>
        </w:rPr>
      </w:pPr>
      <w:r>
        <w:rPr>
          <w:szCs w:val="28"/>
        </w:rPr>
        <w:t>К</w:t>
      </w:r>
      <w:r w:rsidR="00CA432D" w:rsidRPr="002E5789">
        <w:rPr>
          <w:szCs w:val="28"/>
        </w:rPr>
        <w:t>одекс</w:t>
      </w:r>
      <w:r>
        <w:rPr>
          <w:szCs w:val="28"/>
        </w:rPr>
        <w:t>а</w:t>
      </w:r>
      <w:r w:rsidR="00CA432D" w:rsidRPr="002E5789">
        <w:rPr>
          <w:szCs w:val="28"/>
        </w:rPr>
        <w:t xml:space="preserve"> </w:t>
      </w:r>
      <w:r w:rsidR="00EF05E4" w:rsidRPr="002E5789">
        <w:rPr>
          <w:szCs w:val="28"/>
        </w:rPr>
        <w:t xml:space="preserve">РФ </w:t>
      </w:r>
      <w:r w:rsidR="00CA432D" w:rsidRPr="002E5789">
        <w:rPr>
          <w:szCs w:val="28"/>
        </w:rPr>
        <w:t>о</w:t>
      </w:r>
      <w:r w:rsidR="00B303AC" w:rsidRPr="002E5789">
        <w:rPr>
          <w:szCs w:val="28"/>
        </w:rPr>
        <w:t>б</w:t>
      </w:r>
      <w:r w:rsidR="00CA432D" w:rsidRPr="002E5789">
        <w:rPr>
          <w:szCs w:val="28"/>
        </w:rPr>
        <w:t xml:space="preserve"> а</w:t>
      </w:r>
      <w:r>
        <w:rPr>
          <w:szCs w:val="28"/>
        </w:rPr>
        <w:t>дминистративных правонарушениях</w:t>
      </w:r>
      <w:r w:rsidR="00CA432D" w:rsidRPr="002E5789">
        <w:rPr>
          <w:szCs w:val="28"/>
        </w:rPr>
        <w:t>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lastRenderedPageBreak/>
        <w:t>Федерального закона от 06.10.2003 № 131-ФЗ «Об общих принципах организации местного самоуправления в Российской Федерации»;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 xml:space="preserve">Федерального закона от 02.03.2007 № 25-ФЗ «О муниципальной службе </w:t>
      </w:r>
      <w:r w:rsidRPr="00702467">
        <w:rPr>
          <w:szCs w:val="28"/>
        </w:rPr>
        <w:br/>
        <w:t>в Российской Федерации»;</w:t>
      </w:r>
    </w:p>
    <w:p w:rsidR="009E2F38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Федерального закона от 25.12.2008 № 273-ФЗ «О противодействии коррупции»;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Областного закона Ростовской области от 09.10.2007 № 786-ЗС</w:t>
      </w:r>
      <w:r w:rsidRPr="00702467">
        <w:rPr>
          <w:szCs w:val="28"/>
        </w:rPr>
        <w:br/>
        <w:t>«О муниципальной службе в Ростовской области»;</w:t>
      </w:r>
    </w:p>
    <w:p w:rsidR="009E2F38" w:rsidRPr="00D90042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Областного закона Ростовской области от 12.05.2009 № 218-ЗС</w:t>
      </w:r>
      <w:r w:rsidRPr="00702467">
        <w:rPr>
          <w:szCs w:val="28"/>
        </w:rPr>
        <w:br/>
        <w:t xml:space="preserve">«О </w:t>
      </w:r>
      <w:r w:rsidRPr="00D90042">
        <w:rPr>
          <w:szCs w:val="28"/>
        </w:rPr>
        <w:t xml:space="preserve">противодействии коррупции в Ростовской области»; </w:t>
      </w:r>
    </w:p>
    <w:p w:rsidR="009E2F38" w:rsidRPr="00D90042" w:rsidRDefault="009E2F38" w:rsidP="00D90042">
      <w:pPr>
        <w:pStyle w:val="11"/>
        <w:shd w:val="clear" w:color="auto" w:fill="FFFFFF"/>
        <w:tabs>
          <w:tab w:val="left" w:pos="734"/>
        </w:tabs>
        <w:jc w:val="both"/>
        <w:rPr>
          <w:sz w:val="28"/>
          <w:szCs w:val="28"/>
        </w:rPr>
      </w:pPr>
      <w:r w:rsidRPr="00D90042">
        <w:rPr>
          <w:color w:val="000000"/>
          <w:spacing w:val="1"/>
          <w:sz w:val="28"/>
          <w:szCs w:val="28"/>
        </w:rPr>
        <w:tab/>
      </w:r>
      <w:r w:rsidRPr="00D90042">
        <w:rPr>
          <w:sz w:val="28"/>
          <w:szCs w:val="28"/>
        </w:rPr>
        <w:t>Устава города Ростова-на-Дону;</w:t>
      </w:r>
    </w:p>
    <w:p w:rsidR="009E2F38" w:rsidRPr="00D90042" w:rsidRDefault="009E2F38" w:rsidP="009E2F38">
      <w:pPr>
        <w:ind w:firstLine="720"/>
        <w:jc w:val="both"/>
        <w:rPr>
          <w:szCs w:val="28"/>
        </w:rPr>
      </w:pPr>
      <w:r w:rsidRPr="00D90042">
        <w:rPr>
          <w:szCs w:val="28"/>
        </w:rPr>
        <w:t>Положения о муниципальной службе в городе Ростове-на-Дону;</w:t>
      </w:r>
    </w:p>
    <w:p w:rsidR="0003606A" w:rsidRPr="00D90042" w:rsidRDefault="0003606A" w:rsidP="0003606A">
      <w:pPr>
        <w:ind w:firstLine="720"/>
        <w:jc w:val="both"/>
        <w:rPr>
          <w:szCs w:val="28"/>
        </w:rPr>
      </w:pPr>
      <w:r w:rsidRPr="00D90042">
        <w:rPr>
          <w:szCs w:val="28"/>
        </w:rPr>
        <w:t>Регламента работы Администрации города Ростова-на-Дону;</w:t>
      </w:r>
    </w:p>
    <w:p w:rsidR="0003606A" w:rsidRDefault="0003606A" w:rsidP="009E2F38">
      <w:pPr>
        <w:ind w:firstLine="720"/>
        <w:jc w:val="both"/>
        <w:rPr>
          <w:szCs w:val="28"/>
        </w:rPr>
      </w:pPr>
      <w:r w:rsidRPr="00D90042">
        <w:rPr>
          <w:szCs w:val="28"/>
        </w:rPr>
        <w:t>Сводного</w:t>
      </w:r>
      <w:r w:rsidRPr="00702467">
        <w:rPr>
          <w:szCs w:val="28"/>
        </w:rPr>
        <w:t xml:space="preserve"> реестра полномочий, функций и услуг Администрации города, ее органов и муниципальных учреждений (далее – Сводный реестр полномочий);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иных федеральных и областных законов, нормативных правовых актов Российской Федерации и Ростовской области, решений Ростовской-на-Дону городской Думы, постановлений и распоряжений Администрации города, регулирующих соответствующие виды профессиональной деятельности;</w:t>
      </w:r>
    </w:p>
    <w:p w:rsidR="0006325B" w:rsidRPr="00541CCA" w:rsidRDefault="009E2F38" w:rsidP="00E74685">
      <w:pPr>
        <w:ind w:firstLine="720"/>
        <w:jc w:val="both"/>
        <w:rPr>
          <w:szCs w:val="28"/>
        </w:rPr>
      </w:pPr>
      <w:r>
        <w:rPr>
          <w:szCs w:val="28"/>
        </w:rPr>
        <w:t>П</w:t>
      </w:r>
      <w:r w:rsidRPr="0006325B">
        <w:rPr>
          <w:szCs w:val="28"/>
        </w:rPr>
        <w:t>оложения о</w:t>
      </w:r>
      <w:r w:rsidR="00E74685">
        <w:rPr>
          <w:szCs w:val="28"/>
        </w:rPr>
        <w:t>б администрации Советского района города Ростова-на-Дону</w:t>
      </w:r>
      <w:r w:rsidRPr="0006325B">
        <w:rPr>
          <w:szCs w:val="28"/>
        </w:rPr>
        <w:t xml:space="preserve"> </w:t>
      </w:r>
      <w:r w:rsidR="00E74685">
        <w:rPr>
          <w:szCs w:val="28"/>
        </w:rPr>
        <w:t>(далее – администрация района)</w:t>
      </w:r>
      <w:r w:rsidRPr="00702467">
        <w:rPr>
          <w:szCs w:val="28"/>
        </w:rPr>
        <w:t>;</w:t>
      </w:r>
    </w:p>
    <w:p w:rsidR="009C114A" w:rsidRPr="00541CCA" w:rsidRDefault="009E2F38" w:rsidP="009E2F38">
      <w:pPr>
        <w:ind w:firstLine="709"/>
        <w:jc w:val="both"/>
        <w:rPr>
          <w:szCs w:val="28"/>
        </w:rPr>
      </w:pPr>
      <w:r w:rsidRPr="00702467">
        <w:rPr>
          <w:szCs w:val="28"/>
        </w:rPr>
        <w:t>настоящей должностной инструкции.</w:t>
      </w:r>
    </w:p>
    <w:p w:rsidR="009E2F38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1.6. К показателям результативности и эффективности деятельности относятся:</w:t>
      </w:r>
    </w:p>
    <w:p w:rsidR="00CA432D" w:rsidRPr="00702467" w:rsidRDefault="00CA432D" w:rsidP="00CA432D">
      <w:pPr>
        <w:spacing w:line="232" w:lineRule="auto"/>
        <w:ind w:firstLine="708"/>
        <w:jc w:val="both"/>
        <w:rPr>
          <w:szCs w:val="28"/>
        </w:rPr>
      </w:pPr>
      <w:r w:rsidRPr="00702467">
        <w:rPr>
          <w:szCs w:val="28"/>
        </w:rPr>
        <w:t>своевременность выполнения поручений, должностных обязанностей, предусмотренных должностной инструкцией (отсутствие случаев нарушения установленных сроков);</w:t>
      </w:r>
    </w:p>
    <w:p w:rsidR="00CA432D" w:rsidRPr="00702467" w:rsidRDefault="00CA432D" w:rsidP="00CA432D">
      <w:pPr>
        <w:ind w:firstLine="720"/>
        <w:jc w:val="both"/>
        <w:rPr>
          <w:szCs w:val="28"/>
        </w:rPr>
      </w:pPr>
      <w:r w:rsidRPr="00702467">
        <w:rPr>
          <w:szCs w:val="28"/>
        </w:rPr>
        <w:t>качество выполнения поручений, должностных обязанностей</w:t>
      </w:r>
      <w:r>
        <w:rPr>
          <w:szCs w:val="28"/>
        </w:rPr>
        <w:t xml:space="preserve"> </w:t>
      </w:r>
      <w:r w:rsidRPr="00702467">
        <w:rPr>
          <w:szCs w:val="28"/>
        </w:rPr>
        <w:t>предусмотренных должностной инструкцией;</w:t>
      </w:r>
    </w:p>
    <w:p w:rsidR="009E2F38" w:rsidRPr="00702467" w:rsidRDefault="009E2F38" w:rsidP="009E2F38">
      <w:pPr>
        <w:spacing w:line="232" w:lineRule="auto"/>
        <w:ind w:firstLine="708"/>
        <w:jc w:val="both"/>
        <w:rPr>
          <w:szCs w:val="28"/>
        </w:rPr>
      </w:pPr>
      <w:r w:rsidRPr="00702467">
        <w:rPr>
          <w:szCs w:val="28"/>
        </w:rPr>
        <w:t>соблюдение правил внутреннего трудового распорядка (отсутствие случаев нарушения правил);</w:t>
      </w:r>
    </w:p>
    <w:p w:rsidR="009E2F38" w:rsidRDefault="009E2F38" w:rsidP="009E2F38">
      <w:pPr>
        <w:spacing w:line="232" w:lineRule="auto"/>
        <w:ind w:firstLine="708"/>
        <w:jc w:val="both"/>
        <w:rPr>
          <w:szCs w:val="28"/>
        </w:rPr>
      </w:pPr>
      <w:r w:rsidRPr="00702467">
        <w:rPr>
          <w:szCs w:val="28"/>
        </w:rPr>
        <w:t>исполнительская дисциплина, производительность труда (степень выполнен</w:t>
      </w:r>
      <w:r w:rsidR="000F7A60">
        <w:rPr>
          <w:szCs w:val="28"/>
        </w:rPr>
        <w:t>ия запланированных мероприятий).</w:t>
      </w:r>
    </w:p>
    <w:p w:rsidR="00D12C38" w:rsidRDefault="00D12C38" w:rsidP="009E2F38">
      <w:pPr>
        <w:ind w:left="349"/>
        <w:jc w:val="center"/>
        <w:rPr>
          <w:szCs w:val="28"/>
        </w:rPr>
      </w:pPr>
    </w:p>
    <w:p w:rsidR="009E2F38" w:rsidRDefault="009E2F38" w:rsidP="009E2F38">
      <w:pPr>
        <w:ind w:left="349"/>
        <w:jc w:val="center"/>
        <w:rPr>
          <w:szCs w:val="28"/>
        </w:rPr>
      </w:pPr>
      <w:r w:rsidRPr="00071D31">
        <w:rPr>
          <w:szCs w:val="28"/>
        </w:rPr>
        <w:t>2. Квалификационные требования</w:t>
      </w:r>
    </w:p>
    <w:p w:rsidR="00CF00CD" w:rsidRDefault="00CF00CD" w:rsidP="00176318">
      <w:pPr>
        <w:ind w:firstLine="720"/>
        <w:jc w:val="both"/>
        <w:rPr>
          <w:szCs w:val="28"/>
        </w:rPr>
      </w:pPr>
    </w:p>
    <w:p w:rsidR="009E2F38" w:rsidRPr="00702467" w:rsidRDefault="009E2F38" w:rsidP="00176318">
      <w:pPr>
        <w:ind w:firstLine="720"/>
        <w:jc w:val="both"/>
        <w:rPr>
          <w:szCs w:val="28"/>
        </w:rPr>
      </w:pPr>
      <w:r w:rsidRPr="00702467">
        <w:rPr>
          <w:szCs w:val="28"/>
        </w:rPr>
        <w:t xml:space="preserve">2.1. Для замещения должности </w:t>
      </w:r>
      <w:r>
        <w:rPr>
          <w:szCs w:val="28"/>
        </w:rPr>
        <w:t>ведущего</w:t>
      </w:r>
      <w:r w:rsidRPr="00702467">
        <w:rPr>
          <w:szCs w:val="28"/>
        </w:rPr>
        <w:t xml:space="preserve"> специалиста устанавливаются следующие квалификационные требования, включающие в себя базовые</w:t>
      </w:r>
      <w:r w:rsidR="00B53D7F">
        <w:rPr>
          <w:szCs w:val="28"/>
        </w:rPr>
        <w:t xml:space="preserve"> </w:t>
      </w:r>
      <w:r w:rsidR="00EA2208">
        <w:rPr>
          <w:szCs w:val="28"/>
        </w:rPr>
        <w:br/>
      </w:r>
      <w:r w:rsidR="00176318">
        <w:rPr>
          <w:szCs w:val="28"/>
        </w:rPr>
        <w:t>и</w:t>
      </w:r>
      <w:r w:rsidR="00EA2208">
        <w:rPr>
          <w:szCs w:val="28"/>
        </w:rPr>
        <w:t xml:space="preserve"> </w:t>
      </w:r>
      <w:r w:rsidRPr="00702467">
        <w:rPr>
          <w:szCs w:val="28"/>
        </w:rPr>
        <w:t>функциональные квалификационные требования: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2.2. Базовые квалификационные требования: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 xml:space="preserve">2.2.1. На должность </w:t>
      </w:r>
      <w:r>
        <w:rPr>
          <w:szCs w:val="28"/>
        </w:rPr>
        <w:t>ведуще</w:t>
      </w:r>
      <w:r w:rsidRPr="00702467">
        <w:rPr>
          <w:szCs w:val="28"/>
        </w:rPr>
        <w:t>го специалиста назначается лицо, имеющее высшее образование.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2.2.2. </w:t>
      </w:r>
      <w:r>
        <w:rPr>
          <w:szCs w:val="28"/>
        </w:rPr>
        <w:t>Ведущи</w:t>
      </w:r>
      <w:r w:rsidRPr="00702467">
        <w:rPr>
          <w:szCs w:val="28"/>
        </w:rPr>
        <w:t>й специалист должен знать: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государственный язык Российской Федерации (русский язык);</w:t>
      </w:r>
    </w:p>
    <w:p w:rsidR="009E2F38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Конституцию Российской Федерации;</w:t>
      </w:r>
    </w:p>
    <w:p w:rsidR="00E74685" w:rsidRDefault="00E74685" w:rsidP="00CA432D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Трудовой кодекс РФ;</w:t>
      </w:r>
    </w:p>
    <w:p w:rsidR="00CA432D" w:rsidRPr="00702467" w:rsidRDefault="00EF05E4" w:rsidP="00CA432D">
      <w:pPr>
        <w:ind w:firstLine="720"/>
        <w:jc w:val="both"/>
        <w:rPr>
          <w:szCs w:val="28"/>
        </w:rPr>
      </w:pPr>
      <w:r w:rsidRPr="002E5789">
        <w:rPr>
          <w:szCs w:val="28"/>
        </w:rPr>
        <w:t>Гражданский</w:t>
      </w:r>
      <w:r w:rsidR="00E74685">
        <w:rPr>
          <w:szCs w:val="28"/>
        </w:rPr>
        <w:t xml:space="preserve"> кодекс РФ</w:t>
      </w:r>
      <w:r w:rsidRPr="002E5789">
        <w:rPr>
          <w:szCs w:val="28"/>
        </w:rPr>
        <w:t>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Федеральный закон от 06.10.2003 № 131-ФЗ «Об общих принципах организации местного самоуправления в Российской Федерации»;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Федеральный закон от 02.03.2007 № 25-ФЗ «О муниципальной службе</w:t>
      </w:r>
      <w:r w:rsidR="00B53D7F">
        <w:rPr>
          <w:szCs w:val="28"/>
        </w:rPr>
        <w:t xml:space="preserve"> </w:t>
      </w:r>
      <w:r w:rsidR="00EA2208">
        <w:rPr>
          <w:szCs w:val="28"/>
        </w:rPr>
        <w:br/>
      </w:r>
      <w:r w:rsidRPr="00702467">
        <w:rPr>
          <w:szCs w:val="28"/>
        </w:rPr>
        <w:t>в Российской Федерации»;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Федеральный закон от 25.12.2008 № 273-ФЗ «О противодействии коррупции»;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Федеральный закон от 02.05.2006 № 59-ФЗ «О порядке рассмотрения обращений граждан Российской Федерации»;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Федеральный закон от 27.07.2006 № 152-ФЗ «О персональных данных»;</w:t>
      </w:r>
    </w:p>
    <w:p w:rsidR="009E2F38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Федеральный закон от 09.02.2009 № 8-ФЗ «Об обеспечении доступа</w:t>
      </w:r>
      <w:r w:rsidR="00B53D7F">
        <w:rPr>
          <w:szCs w:val="28"/>
        </w:rPr>
        <w:t xml:space="preserve"> </w:t>
      </w:r>
      <w:r w:rsidR="00EA2208">
        <w:rPr>
          <w:szCs w:val="28"/>
        </w:rPr>
        <w:br/>
      </w:r>
      <w:r w:rsidRPr="00702467">
        <w:rPr>
          <w:szCs w:val="28"/>
        </w:rPr>
        <w:t>к информации о деятельности государственных органов и органов местного самоуправления»;</w:t>
      </w:r>
    </w:p>
    <w:p w:rsidR="00EF05E4" w:rsidRPr="00702467" w:rsidRDefault="00E74685" w:rsidP="009E2F38">
      <w:pPr>
        <w:ind w:firstLine="720"/>
        <w:jc w:val="both"/>
        <w:rPr>
          <w:szCs w:val="28"/>
        </w:rPr>
      </w:pPr>
      <w:r>
        <w:rPr>
          <w:szCs w:val="28"/>
        </w:rPr>
        <w:t>Закон РФ</w:t>
      </w:r>
      <w:r w:rsidR="00EF05E4">
        <w:rPr>
          <w:szCs w:val="28"/>
        </w:rPr>
        <w:t xml:space="preserve"> от 21.07.1993 № 5485-1 «О государственной тайне»;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Областной закон Ростовской области от 09.10.2007 № 786-ЗС</w:t>
      </w:r>
      <w:r w:rsidRPr="00702467">
        <w:rPr>
          <w:szCs w:val="28"/>
        </w:rPr>
        <w:br/>
        <w:t>«О муниципальной службе в Ростовской области»;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 xml:space="preserve">Областной закон Ростовской области от 12.05.2009 № 218-ЗС </w:t>
      </w:r>
      <w:r w:rsidR="00B53D7F">
        <w:rPr>
          <w:szCs w:val="28"/>
        </w:rPr>
        <w:t xml:space="preserve">                           </w:t>
      </w:r>
      <w:r w:rsidRPr="00702467">
        <w:rPr>
          <w:szCs w:val="28"/>
        </w:rPr>
        <w:t>«О противодействии коррупции в Ростовской области»;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Областной закон Ростовской области от 18.09.2006 № 540-ЗС</w:t>
      </w:r>
      <w:r w:rsidR="00B53D7F">
        <w:rPr>
          <w:szCs w:val="28"/>
        </w:rPr>
        <w:t xml:space="preserve">                                  </w:t>
      </w:r>
      <w:r w:rsidRPr="00702467">
        <w:rPr>
          <w:szCs w:val="28"/>
        </w:rPr>
        <w:t>«Об обращениях граждан»;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Устав Ростовской области;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Устав города Ростова-на-Дону;</w:t>
      </w:r>
    </w:p>
    <w:p w:rsidR="009E2F38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Положение о муниципальной службе в городе Ростове-на-Дону;</w:t>
      </w:r>
    </w:p>
    <w:p w:rsidR="00CB1757" w:rsidRDefault="00CB1757" w:rsidP="00CB1757">
      <w:pPr>
        <w:ind w:firstLine="720"/>
        <w:jc w:val="both"/>
        <w:rPr>
          <w:szCs w:val="28"/>
        </w:rPr>
      </w:pPr>
      <w:r>
        <w:rPr>
          <w:szCs w:val="28"/>
        </w:rPr>
        <w:t>постановление</w:t>
      </w:r>
      <w:r w:rsidRPr="00702467">
        <w:rPr>
          <w:szCs w:val="28"/>
        </w:rPr>
        <w:t xml:space="preserve"> Администрации города</w:t>
      </w:r>
      <w:r>
        <w:rPr>
          <w:szCs w:val="28"/>
        </w:rPr>
        <w:t xml:space="preserve"> Ростова-на-Дону</w:t>
      </w:r>
      <w:r w:rsidRPr="00702467">
        <w:rPr>
          <w:szCs w:val="28"/>
        </w:rPr>
        <w:t xml:space="preserve"> от 07.0</w:t>
      </w:r>
      <w:r>
        <w:rPr>
          <w:szCs w:val="28"/>
        </w:rPr>
        <w:t>5</w:t>
      </w:r>
      <w:r w:rsidRPr="00702467">
        <w:rPr>
          <w:szCs w:val="28"/>
        </w:rPr>
        <w:t>.20</w:t>
      </w:r>
      <w:r>
        <w:rPr>
          <w:szCs w:val="28"/>
        </w:rPr>
        <w:t>18</w:t>
      </w:r>
      <w:r w:rsidRPr="00702467">
        <w:rPr>
          <w:szCs w:val="28"/>
        </w:rPr>
        <w:t xml:space="preserve"> № </w:t>
      </w:r>
      <w:r>
        <w:rPr>
          <w:szCs w:val="28"/>
        </w:rPr>
        <w:t>496</w:t>
      </w:r>
      <w:r w:rsidRPr="00702467">
        <w:rPr>
          <w:szCs w:val="28"/>
        </w:rPr>
        <w:br/>
        <w:t>«Об утверждении Кодекса этики и служебного поведения муниципальных служащих Администрации города Ростова-на-Дону</w:t>
      </w:r>
      <w:r>
        <w:rPr>
          <w:szCs w:val="28"/>
        </w:rPr>
        <w:t>, ее отраслевых (функциональных) и территориальных органов</w:t>
      </w:r>
      <w:r w:rsidRPr="00702467">
        <w:rPr>
          <w:szCs w:val="28"/>
        </w:rPr>
        <w:t>»</w:t>
      </w:r>
      <w:r>
        <w:rPr>
          <w:szCs w:val="28"/>
        </w:rPr>
        <w:t>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Инструкцию по делопроизводству в Администрации города Ростова-на-Дону;</w:t>
      </w:r>
    </w:p>
    <w:p w:rsidR="008316E1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Политику Администрации города в области качества, цели в области качества</w:t>
      </w:r>
      <w:r>
        <w:rPr>
          <w:szCs w:val="28"/>
        </w:rPr>
        <w:t xml:space="preserve"> администрации Советского района,</w:t>
      </w:r>
      <w:r w:rsidRPr="00702467">
        <w:rPr>
          <w:szCs w:val="28"/>
        </w:rPr>
        <w:t xml:space="preserve"> с учетом целей, задач и показателей Программы социально-экономического развития города Ростова-на-Дону, а также соответствующих муниципальных программ;</w:t>
      </w:r>
    </w:p>
    <w:p w:rsidR="00807730" w:rsidRDefault="009E2F38" w:rsidP="00807730">
      <w:pPr>
        <w:ind w:firstLine="720"/>
        <w:jc w:val="both"/>
        <w:rPr>
          <w:szCs w:val="28"/>
        </w:rPr>
      </w:pPr>
      <w:r w:rsidRPr="00702467">
        <w:rPr>
          <w:rFonts w:eastAsia="Calibri"/>
          <w:spacing w:val="-3"/>
          <w:w w:val="103"/>
          <w:szCs w:val="28"/>
        </w:rPr>
        <w:t xml:space="preserve">регламенты и стандарты системы менеджмента качества (далее – СМК), непосредственно связанные с выполнением должностных обязанностей, в том числе стандарты СМК, устанавливающие требования к управлению документацией </w:t>
      </w:r>
      <w:r w:rsidR="00EA2208">
        <w:rPr>
          <w:rFonts w:eastAsia="Calibri"/>
          <w:spacing w:val="-3"/>
          <w:w w:val="103"/>
          <w:szCs w:val="28"/>
        </w:rPr>
        <w:br/>
      </w:r>
      <w:r w:rsidRPr="00702467">
        <w:rPr>
          <w:rFonts w:eastAsia="Calibri"/>
          <w:spacing w:val="-3"/>
          <w:w w:val="103"/>
          <w:szCs w:val="28"/>
        </w:rPr>
        <w:t>и записями;</w:t>
      </w:r>
      <w:r w:rsidR="00807730" w:rsidRPr="00807730">
        <w:rPr>
          <w:szCs w:val="28"/>
        </w:rPr>
        <w:t xml:space="preserve"> </w:t>
      </w:r>
    </w:p>
    <w:p w:rsidR="00807730" w:rsidRPr="00702467" w:rsidRDefault="00807730" w:rsidP="00807730">
      <w:pPr>
        <w:ind w:firstLine="720"/>
        <w:jc w:val="both"/>
        <w:rPr>
          <w:szCs w:val="28"/>
        </w:rPr>
      </w:pPr>
      <w:r>
        <w:rPr>
          <w:szCs w:val="28"/>
        </w:rPr>
        <w:t>Регламент работы а</w:t>
      </w:r>
      <w:r w:rsidRPr="00702467">
        <w:rPr>
          <w:szCs w:val="28"/>
        </w:rPr>
        <w:t>дминистрации</w:t>
      </w:r>
      <w:r>
        <w:rPr>
          <w:szCs w:val="28"/>
        </w:rPr>
        <w:t xml:space="preserve"> Советского района</w:t>
      </w:r>
      <w:r w:rsidRPr="00702467">
        <w:rPr>
          <w:szCs w:val="28"/>
        </w:rPr>
        <w:t xml:space="preserve"> города</w:t>
      </w:r>
      <w:r>
        <w:rPr>
          <w:szCs w:val="28"/>
        </w:rPr>
        <w:t xml:space="preserve"> </w:t>
      </w:r>
      <w:r w:rsidRPr="00702467">
        <w:rPr>
          <w:szCs w:val="28"/>
        </w:rPr>
        <w:t>Ростова-на-Дону;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основы управления и организации труда;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порядок и условия прохождения муниципальной службы;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основы делопроизводства;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нормы делового общения;</w:t>
      </w:r>
    </w:p>
    <w:p w:rsidR="009E2F38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правила внутреннего трудового распорядка.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2.2.3. </w:t>
      </w:r>
      <w:r>
        <w:rPr>
          <w:szCs w:val="28"/>
        </w:rPr>
        <w:t>Ведущий</w:t>
      </w:r>
      <w:r w:rsidRPr="00702467">
        <w:rPr>
          <w:szCs w:val="28"/>
        </w:rPr>
        <w:t xml:space="preserve"> специалист должен владеть профессиональными умениями </w:t>
      </w:r>
      <w:r w:rsidR="00EA2208">
        <w:rPr>
          <w:szCs w:val="28"/>
        </w:rPr>
        <w:br/>
      </w:r>
      <w:r w:rsidRPr="00702467">
        <w:rPr>
          <w:szCs w:val="28"/>
        </w:rPr>
        <w:t>в объеме, необходимом для исполнения своих должностных обязанностей: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lastRenderedPageBreak/>
        <w:t>эффективно и последовательно организовывать работу по взаимосвязям со структурными подразделениями Администрации города, ее отраслевыми (функциональными) и территориальными органами, иными органами местного самоуправления, с органами государственной власти, муниципальными организациями;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выполнять поставленные непосредственным руководителем задачи;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эффективно планировать работу;</w:t>
      </w:r>
    </w:p>
    <w:p w:rsidR="009E2F38" w:rsidRPr="00295F0D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анализировать и прогнозировать</w:t>
      </w:r>
      <w:r>
        <w:rPr>
          <w:szCs w:val="28"/>
        </w:rPr>
        <w:t xml:space="preserve"> (</w:t>
      </w:r>
      <w:r w:rsidRPr="00295F0D">
        <w:rPr>
          <w:szCs w:val="28"/>
        </w:rPr>
        <w:t>возникновение проблемных ситуаций, пути их решения</w:t>
      </w:r>
      <w:r>
        <w:rPr>
          <w:szCs w:val="28"/>
        </w:rPr>
        <w:t>;</w:t>
      </w:r>
      <w:r w:rsidRPr="00295F0D">
        <w:rPr>
          <w:szCs w:val="28"/>
        </w:rPr>
        <w:t xml:space="preserve"> анализировать факты и накопленные данные по курируемым направлениям деятельности</w:t>
      </w:r>
      <w:r>
        <w:rPr>
          <w:szCs w:val="28"/>
        </w:rPr>
        <w:t xml:space="preserve"> и др.)</w:t>
      </w:r>
      <w:r w:rsidRPr="00295F0D">
        <w:rPr>
          <w:szCs w:val="28"/>
        </w:rPr>
        <w:t>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работать на офисной оргтехнике и компьютере, в том числе</w:t>
      </w:r>
      <w:r w:rsidR="00B53D7F">
        <w:rPr>
          <w:szCs w:val="28"/>
        </w:rPr>
        <w:t xml:space="preserve"> </w:t>
      </w:r>
      <w:r w:rsidRPr="00702467">
        <w:rPr>
          <w:szCs w:val="28"/>
        </w:rPr>
        <w:t>в информационно-телекоммуникационной сети «Интернет»;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использовать необходимые программные продукты, включая работу</w:t>
      </w:r>
      <w:r w:rsidR="00B53D7F">
        <w:rPr>
          <w:szCs w:val="28"/>
        </w:rPr>
        <w:t xml:space="preserve"> </w:t>
      </w:r>
      <w:r w:rsidRPr="00702467">
        <w:rPr>
          <w:szCs w:val="28"/>
        </w:rPr>
        <w:t>в системе электронного документооборота и делопроизводства «Дело», в информационно-правовых системах;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видеть, поддерживать и применять новое, передовое;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 xml:space="preserve">строить межличностные отношения (уметь вести диалог, слушать, </w:t>
      </w:r>
      <w:r w:rsidR="00EA2208">
        <w:rPr>
          <w:szCs w:val="28"/>
        </w:rPr>
        <w:br/>
      </w:r>
      <w:r w:rsidRPr="00702467">
        <w:rPr>
          <w:szCs w:val="28"/>
        </w:rPr>
        <w:t xml:space="preserve">не конфликтовать, признавать неправоту и др.), соблюдать этику делового общения </w:t>
      </w:r>
      <w:proofErr w:type="gramStart"/>
      <w:r w:rsidRPr="00702467">
        <w:rPr>
          <w:szCs w:val="28"/>
        </w:rPr>
        <w:t>при</w:t>
      </w:r>
      <w:proofErr w:type="gramEnd"/>
      <w:r w:rsidRPr="00702467">
        <w:rPr>
          <w:szCs w:val="28"/>
        </w:rPr>
        <w:t xml:space="preserve"> взаимодействиями с гражданами;</w:t>
      </w:r>
    </w:p>
    <w:p w:rsidR="009E2F38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систематически п</w:t>
      </w:r>
      <w:r>
        <w:rPr>
          <w:szCs w:val="28"/>
        </w:rPr>
        <w:t>овышать профессиональные знания;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качественно подготавливать проекты муниципальных правовых актов</w:t>
      </w:r>
      <w:r>
        <w:rPr>
          <w:szCs w:val="28"/>
        </w:rPr>
        <w:t>.</w:t>
      </w:r>
    </w:p>
    <w:p w:rsidR="009E2F38" w:rsidRPr="00702467" w:rsidRDefault="009E2F38" w:rsidP="009E2F38">
      <w:pPr>
        <w:spacing w:line="232" w:lineRule="auto"/>
        <w:ind w:firstLine="709"/>
        <w:jc w:val="both"/>
        <w:rPr>
          <w:rFonts w:eastAsia="Calibri"/>
          <w:szCs w:val="28"/>
        </w:rPr>
      </w:pPr>
      <w:r w:rsidRPr="00702467">
        <w:rPr>
          <w:szCs w:val="28"/>
        </w:rPr>
        <w:t>2.2.4. </w:t>
      </w:r>
      <w:r>
        <w:rPr>
          <w:rFonts w:eastAsia="Calibri"/>
          <w:szCs w:val="28"/>
        </w:rPr>
        <w:t>Ведущий</w:t>
      </w:r>
      <w:r w:rsidRPr="00702467">
        <w:rPr>
          <w:rFonts w:eastAsia="Calibri"/>
          <w:szCs w:val="28"/>
        </w:rPr>
        <w:t xml:space="preserve"> специалист должен знать и уметь применять</w:t>
      </w:r>
      <w:r w:rsidR="00B53D7F">
        <w:rPr>
          <w:rFonts w:eastAsia="Calibri"/>
          <w:szCs w:val="28"/>
        </w:rPr>
        <w:t xml:space="preserve"> </w:t>
      </w:r>
      <w:r w:rsidRPr="00702467">
        <w:rPr>
          <w:rFonts w:eastAsia="Calibri"/>
          <w:szCs w:val="28"/>
        </w:rPr>
        <w:t>на практике:</w:t>
      </w:r>
    </w:p>
    <w:p w:rsidR="009E2F38" w:rsidRPr="00702467" w:rsidRDefault="009E2F38" w:rsidP="009E2F38">
      <w:pPr>
        <w:spacing w:line="232" w:lineRule="auto"/>
        <w:ind w:firstLine="709"/>
        <w:jc w:val="both"/>
        <w:rPr>
          <w:rFonts w:eastAsia="Calibri"/>
          <w:szCs w:val="28"/>
        </w:rPr>
      </w:pPr>
      <w:r w:rsidRPr="00702467">
        <w:rPr>
          <w:rFonts w:eastAsia="Calibri"/>
          <w:szCs w:val="28"/>
        </w:rPr>
        <w:t>нормы и правила охраны труда, техники безопасности и пожарной безопасности;</w:t>
      </w:r>
    </w:p>
    <w:p w:rsidR="009E2F38" w:rsidRDefault="009E2F38" w:rsidP="009E2F38">
      <w:pPr>
        <w:spacing w:line="232" w:lineRule="auto"/>
        <w:ind w:firstLine="709"/>
        <w:jc w:val="both"/>
        <w:rPr>
          <w:rFonts w:eastAsia="Calibri"/>
          <w:szCs w:val="28"/>
        </w:rPr>
      </w:pPr>
      <w:r w:rsidRPr="00702467">
        <w:rPr>
          <w:rFonts w:eastAsia="Calibri"/>
          <w:szCs w:val="28"/>
        </w:rPr>
        <w:t>современные методы и средства защиты информации.</w:t>
      </w:r>
    </w:p>
    <w:p w:rsidR="00FC4D51" w:rsidRPr="002E5789" w:rsidRDefault="00FC4D51" w:rsidP="00FC4D51">
      <w:pPr>
        <w:suppressAutoHyphens/>
        <w:spacing w:line="228" w:lineRule="auto"/>
        <w:ind w:firstLine="709"/>
        <w:jc w:val="both"/>
        <w:rPr>
          <w:szCs w:val="28"/>
        </w:rPr>
      </w:pPr>
      <w:r w:rsidRPr="002E5789">
        <w:rPr>
          <w:szCs w:val="28"/>
        </w:rPr>
        <w:t>2.3. Функциональные квалификационные требования:</w:t>
      </w:r>
    </w:p>
    <w:p w:rsidR="00FC4D51" w:rsidRPr="002E5789" w:rsidRDefault="00FC4D51" w:rsidP="00FC4D51">
      <w:pPr>
        <w:suppressAutoHyphens/>
        <w:spacing w:line="228" w:lineRule="auto"/>
        <w:ind w:firstLine="709"/>
        <w:jc w:val="both"/>
        <w:rPr>
          <w:szCs w:val="28"/>
        </w:rPr>
      </w:pPr>
      <w:r w:rsidRPr="002E5789">
        <w:rPr>
          <w:szCs w:val="28"/>
        </w:rPr>
        <w:t>2.3.1. Ведущий специалист должен знать:</w:t>
      </w:r>
    </w:p>
    <w:p w:rsidR="00E74685" w:rsidRDefault="00FC4D51" w:rsidP="00FC4D51">
      <w:pPr>
        <w:suppressAutoHyphens/>
        <w:spacing w:line="228" w:lineRule="auto"/>
        <w:ind w:firstLine="709"/>
        <w:jc w:val="both"/>
        <w:rPr>
          <w:szCs w:val="28"/>
        </w:rPr>
      </w:pPr>
      <w:r w:rsidRPr="002E5789">
        <w:rPr>
          <w:szCs w:val="28"/>
        </w:rPr>
        <w:t xml:space="preserve">- </w:t>
      </w:r>
      <w:r w:rsidR="00EF05E4" w:rsidRPr="002E5789">
        <w:rPr>
          <w:szCs w:val="28"/>
        </w:rPr>
        <w:t>Трудов</w:t>
      </w:r>
      <w:r w:rsidR="00E74685">
        <w:rPr>
          <w:szCs w:val="28"/>
        </w:rPr>
        <w:t>ой кодекс РФ;</w:t>
      </w:r>
    </w:p>
    <w:p w:rsidR="00E74685" w:rsidRDefault="00E74685" w:rsidP="00FC4D51">
      <w:pPr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-</w:t>
      </w:r>
      <w:r w:rsidR="00EF05E4" w:rsidRPr="002E5789">
        <w:rPr>
          <w:szCs w:val="28"/>
        </w:rPr>
        <w:t xml:space="preserve"> Гражданский кодекс РФ</w:t>
      </w:r>
      <w:r>
        <w:rPr>
          <w:szCs w:val="28"/>
        </w:rPr>
        <w:t>;</w:t>
      </w:r>
    </w:p>
    <w:p w:rsidR="00FC4D51" w:rsidRDefault="00E74685" w:rsidP="00FC4D51">
      <w:pPr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- Налоговый кодекс РФ</w:t>
      </w:r>
      <w:r w:rsidR="00FC4D51" w:rsidRPr="002E5789">
        <w:rPr>
          <w:szCs w:val="28"/>
        </w:rPr>
        <w:t>;</w:t>
      </w:r>
    </w:p>
    <w:p w:rsidR="00D90042" w:rsidRPr="00702467" w:rsidRDefault="00D90042" w:rsidP="00D90042">
      <w:pPr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Pr="00702467">
        <w:rPr>
          <w:szCs w:val="28"/>
        </w:rPr>
        <w:t>Федеральный закон от 02.05.2006 № 59-ФЗ «О порядке рассмотрения обращений граждан Российской Федерации»;</w:t>
      </w:r>
    </w:p>
    <w:p w:rsidR="00E74685" w:rsidRPr="00824A38" w:rsidRDefault="00D90042" w:rsidP="00E74685">
      <w:pPr>
        <w:pStyle w:val="11"/>
        <w:shd w:val="clear" w:color="auto" w:fill="FFFFFF"/>
        <w:tabs>
          <w:tab w:val="left" w:pos="734"/>
        </w:tabs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ab/>
      </w:r>
      <w:r w:rsidR="00E74685">
        <w:rPr>
          <w:color w:val="000000"/>
          <w:spacing w:val="1"/>
          <w:sz w:val="28"/>
          <w:szCs w:val="28"/>
        </w:rPr>
        <w:t>- Федеральный закон</w:t>
      </w:r>
      <w:r w:rsidR="00E74685" w:rsidRPr="00824A38">
        <w:rPr>
          <w:color w:val="000000"/>
          <w:spacing w:val="1"/>
          <w:sz w:val="28"/>
          <w:szCs w:val="28"/>
        </w:rPr>
        <w:t xml:space="preserve"> от </w:t>
      </w:r>
      <w:r w:rsidR="00E74685">
        <w:rPr>
          <w:color w:val="000000"/>
          <w:spacing w:val="1"/>
          <w:sz w:val="28"/>
          <w:szCs w:val="28"/>
        </w:rPr>
        <w:t>05.04.2013</w:t>
      </w:r>
      <w:r w:rsidR="00E74685" w:rsidRPr="00824A38">
        <w:rPr>
          <w:color w:val="000000"/>
          <w:spacing w:val="1"/>
          <w:sz w:val="28"/>
          <w:szCs w:val="28"/>
        </w:rPr>
        <w:t xml:space="preserve"> № </w:t>
      </w:r>
      <w:r w:rsidR="00E74685">
        <w:rPr>
          <w:color w:val="000000"/>
          <w:spacing w:val="1"/>
          <w:sz w:val="28"/>
          <w:szCs w:val="28"/>
        </w:rPr>
        <w:t>44</w:t>
      </w:r>
      <w:r w:rsidR="00E74685" w:rsidRPr="00824A38">
        <w:rPr>
          <w:color w:val="000000"/>
          <w:spacing w:val="1"/>
          <w:sz w:val="28"/>
          <w:szCs w:val="28"/>
        </w:rPr>
        <w:t>-ФЗ «</w:t>
      </w:r>
      <w:r w:rsidR="00E74685">
        <w:rPr>
          <w:color w:val="000000"/>
          <w:spacing w:val="1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E74685" w:rsidRPr="00824A38">
        <w:rPr>
          <w:color w:val="000000"/>
          <w:spacing w:val="1"/>
          <w:sz w:val="28"/>
          <w:szCs w:val="28"/>
        </w:rPr>
        <w:t>»</w:t>
      </w:r>
      <w:r w:rsidR="00E74685">
        <w:rPr>
          <w:color w:val="000000"/>
          <w:spacing w:val="1"/>
          <w:sz w:val="28"/>
          <w:szCs w:val="28"/>
        </w:rPr>
        <w:t>;</w:t>
      </w:r>
    </w:p>
    <w:p w:rsidR="00E74685" w:rsidRPr="006D55B4" w:rsidRDefault="00E74685" w:rsidP="00E74685">
      <w:pPr>
        <w:pStyle w:val="ConsPlusTitle"/>
        <w:widowControl/>
        <w:ind w:firstLine="709"/>
        <w:jc w:val="both"/>
        <w:rPr>
          <w:b w:val="0"/>
        </w:rPr>
      </w:pPr>
      <w:r w:rsidRPr="006D55B4">
        <w:rPr>
          <w:b w:val="0"/>
          <w:color w:val="000000"/>
        </w:rPr>
        <w:t>- положения</w:t>
      </w:r>
      <w:r w:rsidRPr="006D55B4">
        <w:rPr>
          <w:b w:val="0"/>
        </w:rPr>
        <w:t xml:space="preserve"> о единой комиссии администрации Советского района города Ростова-на-Дону по осуществлению закупок товаров, работ, услуг для обеспечения муниципальных нужд</w:t>
      </w:r>
      <w:r w:rsidRPr="006D55B4">
        <w:rPr>
          <w:b w:val="0"/>
          <w:color w:val="000000"/>
        </w:rPr>
        <w:t>, утвержденного приказом</w:t>
      </w:r>
      <w:r w:rsidRPr="006D55B4">
        <w:rPr>
          <w:b w:val="0"/>
        </w:rPr>
        <w:t xml:space="preserve">; </w:t>
      </w:r>
    </w:p>
    <w:p w:rsidR="00E74685" w:rsidRDefault="00E74685" w:rsidP="00E74685">
      <w:pPr>
        <w:suppressAutoHyphens/>
        <w:spacing w:line="228" w:lineRule="auto"/>
        <w:ind w:firstLine="709"/>
        <w:jc w:val="both"/>
        <w:rPr>
          <w:szCs w:val="28"/>
        </w:rPr>
      </w:pPr>
      <w:r w:rsidRPr="006D55B4">
        <w:rPr>
          <w:szCs w:val="28"/>
        </w:rPr>
        <w:t xml:space="preserve">- положения о контрактной службе администрации Советского района города Ростова-на-Дону, </w:t>
      </w:r>
      <w:r w:rsidRPr="006D55B4">
        <w:rPr>
          <w:color w:val="000000"/>
          <w:szCs w:val="28"/>
        </w:rPr>
        <w:t>утвержденного приказом</w:t>
      </w:r>
      <w:r w:rsidRPr="006D55B4">
        <w:rPr>
          <w:szCs w:val="28"/>
        </w:rPr>
        <w:t>;</w:t>
      </w:r>
    </w:p>
    <w:p w:rsidR="00E74685" w:rsidRDefault="00E74685" w:rsidP="00E74685">
      <w:pPr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="006D55B4">
        <w:rPr>
          <w:szCs w:val="28"/>
        </w:rPr>
        <w:t>решения</w:t>
      </w:r>
      <w:r w:rsidR="006D55B4" w:rsidRPr="006D55B4">
        <w:rPr>
          <w:szCs w:val="28"/>
        </w:rPr>
        <w:t xml:space="preserve"> Ростовской-на-Дону городской Думы</w:t>
      </w:r>
      <w:r w:rsidR="006D55B4">
        <w:rPr>
          <w:szCs w:val="28"/>
        </w:rPr>
        <w:t xml:space="preserve"> от 22.</w:t>
      </w:r>
      <w:r w:rsidR="006D55B4" w:rsidRPr="006D55B4">
        <w:rPr>
          <w:szCs w:val="28"/>
        </w:rPr>
        <w:t xml:space="preserve">02.2011 </w:t>
      </w:r>
      <w:r w:rsidR="006D55B4">
        <w:rPr>
          <w:szCs w:val="28"/>
        </w:rPr>
        <w:t xml:space="preserve">№ 72 </w:t>
      </w:r>
      <w:r w:rsidR="00EA2208">
        <w:rPr>
          <w:szCs w:val="28"/>
        </w:rPr>
        <w:br/>
      </w:r>
      <w:r w:rsidR="006D55B4" w:rsidRPr="006D55B4">
        <w:rPr>
          <w:szCs w:val="28"/>
        </w:rPr>
        <w:t>«Об утверждении положений об администрациях районов города Ростова-на-Дону»</w:t>
      </w:r>
      <w:r w:rsidR="00092FC0">
        <w:rPr>
          <w:szCs w:val="28"/>
        </w:rPr>
        <w:t>;</w:t>
      </w:r>
    </w:p>
    <w:p w:rsidR="006D55B4" w:rsidRPr="006D55B4" w:rsidRDefault="006D55B4" w:rsidP="00E74685">
      <w:pPr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2956D7">
        <w:rPr>
          <w:szCs w:val="28"/>
          <w:lang w:bidi="ru-RU"/>
        </w:rPr>
        <w:t xml:space="preserve">постановления Мэра города </w:t>
      </w:r>
      <w:r>
        <w:rPr>
          <w:szCs w:val="28"/>
          <w:lang w:bidi="ru-RU"/>
        </w:rPr>
        <w:t xml:space="preserve">Ростова-на-Дону от 31.12.2008 </w:t>
      </w:r>
      <w:r w:rsidRPr="002956D7">
        <w:rPr>
          <w:szCs w:val="28"/>
          <w:lang w:bidi="ru-RU"/>
        </w:rPr>
        <w:t xml:space="preserve">№ 1424 </w:t>
      </w:r>
      <w:r w:rsidR="00EA2208">
        <w:rPr>
          <w:szCs w:val="28"/>
          <w:lang w:bidi="ru-RU"/>
        </w:rPr>
        <w:br/>
      </w:r>
      <w:r w:rsidRPr="002956D7">
        <w:rPr>
          <w:szCs w:val="28"/>
          <w:lang w:bidi="ru-RU"/>
        </w:rPr>
        <w:t>«Об утверждении Административного регламента №</w:t>
      </w:r>
      <w:r>
        <w:rPr>
          <w:szCs w:val="28"/>
          <w:lang w:bidi="ru-RU"/>
        </w:rPr>
        <w:t xml:space="preserve"> </w:t>
      </w:r>
      <w:r w:rsidRPr="002956D7">
        <w:rPr>
          <w:szCs w:val="28"/>
          <w:lang w:bidi="ru-RU"/>
        </w:rPr>
        <w:t xml:space="preserve">АР-003-15 муниципальной функции «Организация и проведение мероприятий по мобилизации налогов </w:t>
      </w:r>
      <w:r w:rsidR="00EA2208">
        <w:rPr>
          <w:szCs w:val="28"/>
          <w:lang w:bidi="ru-RU"/>
        </w:rPr>
        <w:br/>
      </w:r>
      <w:r w:rsidRPr="002956D7">
        <w:rPr>
          <w:szCs w:val="28"/>
          <w:lang w:bidi="ru-RU"/>
        </w:rPr>
        <w:t>и платежей в бюджет»</w:t>
      </w:r>
      <w:r>
        <w:rPr>
          <w:szCs w:val="28"/>
          <w:lang w:bidi="ru-RU"/>
        </w:rPr>
        <w:t>;</w:t>
      </w:r>
    </w:p>
    <w:p w:rsidR="006704D2" w:rsidRPr="002E5789" w:rsidRDefault="00FC4D51" w:rsidP="006704D2">
      <w:pPr>
        <w:suppressAutoHyphens/>
        <w:spacing w:line="228" w:lineRule="auto"/>
        <w:ind w:firstLine="709"/>
        <w:jc w:val="both"/>
        <w:rPr>
          <w:szCs w:val="28"/>
        </w:rPr>
      </w:pPr>
      <w:r w:rsidRPr="002E5789">
        <w:rPr>
          <w:szCs w:val="28"/>
        </w:rPr>
        <w:lastRenderedPageBreak/>
        <w:t xml:space="preserve">- </w:t>
      </w:r>
      <w:r w:rsidR="006704D2" w:rsidRPr="002E5789">
        <w:rPr>
          <w:szCs w:val="28"/>
        </w:rPr>
        <w:t xml:space="preserve">иные федеральные и областные законы, нормативные правовые акты Российской Федерации и Ростовской области, решения Ростовской-на-Дону городской Думы, постановления и распоряжения Администрации города, регулирующие сферу </w:t>
      </w:r>
      <w:proofErr w:type="gramStart"/>
      <w:r w:rsidR="006704D2" w:rsidRPr="002E5789">
        <w:rPr>
          <w:szCs w:val="28"/>
        </w:rPr>
        <w:t>деятельности сектора экономики администрации Советского района</w:t>
      </w:r>
      <w:r w:rsidR="002E5789" w:rsidRPr="002E5789">
        <w:rPr>
          <w:szCs w:val="28"/>
        </w:rPr>
        <w:t xml:space="preserve"> города</w:t>
      </w:r>
      <w:proofErr w:type="gramEnd"/>
      <w:r w:rsidR="002E5789" w:rsidRPr="002E5789">
        <w:rPr>
          <w:szCs w:val="28"/>
        </w:rPr>
        <w:t xml:space="preserve"> Ростова-на-Дону</w:t>
      </w:r>
      <w:r w:rsidR="006704D2" w:rsidRPr="002E5789">
        <w:rPr>
          <w:szCs w:val="28"/>
        </w:rPr>
        <w:t>;</w:t>
      </w:r>
    </w:p>
    <w:p w:rsidR="003265B1" w:rsidRPr="002E5789" w:rsidRDefault="003265B1" w:rsidP="00FC4D51">
      <w:pPr>
        <w:suppressAutoHyphens/>
        <w:spacing w:line="228" w:lineRule="auto"/>
        <w:ind w:firstLine="709"/>
        <w:jc w:val="both"/>
        <w:rPr>
          <w:szCs w:val="28"/>
        </w:rPr>
      </w:pPr>
      <w:r w:rsidRPr="002E5789">
        <w:rPr>
          <w:szCs w:val="28"/>
        </w:rPr>
        <w:t xml:space="preserve">- положение </w:t>
      </w:r>
      <w:r w:rsidR="00FA34F9" w:rsidRPr="002E5789">
        <w:rPr>
          <w:szCs w:val="28"/>
        </w:rPr>
        <w:t>об администрации района</w:t>
      </w:r>
      <w:r w:rsidR="002E5789" w:rsidRPr="002E5789">
        <w:rPr>
          <w:szCs w:val="28"/>
        </w:rPr>
        <w:t>;</w:t>
      </w:r>
    </w:p>
    <w:p w:rsidR="00FC4D51" w:rsidRPr="002E5789" w:rsidRDefault="00FC4D51" w:rsidP="00FC4D51">
      <w:pPr>
        <w:suppressAutoHyphens/>
        <w:spacing w:line="228" w:lineRule="auto"/>
        <w:ind w:firstLine="709"/>
        <w:jc w:val="both"/>
        <w:rPr>
          <w:szCs w:val="28"/>
        </w:rPr>
      </w:pPr>
      <w:r w:rsidRPr="002E5789">
        <w:rPr>
          <w:szCs w:val="28"/>
        </w:rPr>
        <w:t>- порядок работы с информацией, составляющей государственную</w:t>
      </w:r>
      <w:r w:rsidRPr="002E5789">
        <w:rPr>
          <w:szCs w:val="28"/>
        </w:rPr>
        <w:br/>
        <w:t>и служебную тайну.</w:t>
      </w:r>
    </w:p>
    <w:p w:rsidR="00FC4D51" w:rsidRPr="002E5789" w:rsidRDefault="00FC4D51" w:rsidP="00FC4D51">
      <w:pPr>
        <w:suppressAutoHyphens/>
        <w:spacing w:line="228" w:lineRule="auto"/>
        <w:ind w:firstLine="709"/>
        <w:jc w:val="both"/>
        <w:rPr>
          <w:szCs w:val="28"/>
        </w:rPr>
      </w:pPr>
      <w:r w:rsidRPr="002E5789">
        <w:rPr>
          <w:szCs w:val="28"/>
        </w:rPr>
        <w:t>2.3.2. </w:t>
      </w:r>
      <w:r w:rsidR="00304DAE" w:rsidRPr="002E5789">
        <w:rPr>
          <w:szCs w:val="28"/>
        </w:rPr>
        <w:t>Ведущий</w:t>
      </w:r>
      <w:r w:rsidRPr="002E5789">
        <w:rPr>
          <w:szCs w:val="28"/>
        </w:rPr>
        <w:t xml:space="preserve"> специалист должен владеть профессиональными умениями </w:t>
      </w:r>
      <w:r w:rsidR="00EA2208">
        <w:rPr>
          <w:szCs w:val="28"/>
        </w:rPr>
        <w:br/>
      </w:r>
      <w:r w:rsidRPr="002E5789">
        <w:rPr>
          <w:szCs w:val="28"/>
        </w:rPr>
        <w:t>в объеме, необходимом для исполнения своих должностных обязанностей:</w:t>
      </w:r>
    </w:p>
    <w:p w:rsidR="00FC4D51" w:rsidRPr="002E5789" w:rsidRDefault="00FC4D51" w:rsidP="00FC4D51">
      <w:pPr>
        <w:suppressAutoHyphens/>
        <w:spacing w:line="228" w:lineRule="auto"/>
        <w:ind w:firstLine="709"/>
        <w:jc w:val="both"/>
        <w:rPr>
          <w:szCs w:val="28"/>
        </w:rPr>
      </w:pPr>
      <w:r w:rsidRPr="002E5789">
        <w:rPr>
          <w:szCs w:val="28"/>
        </w:rPr>
        <w:t>- качественно подготавливать информационно-аналитические материалы, иные служебные документы по вопросам, относящимся к соответствующим вида</w:t>
      </w:r>
      <w:r w:rsidR="00176318" w:rsidRPr="002E5789">
        <w:rPr>
          <w:szCs w:val="28"/>
        </w:rPr>
        <w:t>м профессиональной деятельности;</w:t>
      </w:r>
    </w:p>
    <w:p w:rsidR="00FA34F9" w:rsidRDefault="006D55B4" w:rsidP="00FC4D51">
      <w:pPr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- публично выступать.</w:t>
      </w:r>
    </w:p>
    <w:p w:rsidR="006D55B4" w:rsidRPr="00702467" w:rsidRDefault="006D55B4" w:rsidP="006D55B4">
      <w:pPr>
        <w:spacing w:line="232" w:lineRule="auto"/>
        <w:ind w:firstLine="709"/>
        <w:jc w:val="both"/>
        <w:rPr>
          <w:rFonts w:eastAsia="Calibri"/>
          <w:szCs w:val="28"/>
        </w:rPr>
      </w:pPr>
      <w:r>
        <w:rPr>
          <w:szCs w:val="28"/>
        </w:rPr>
        <w:t>2.3.3.</w:t>
      </w:r>
      <w:r w:rsidRPr="006D55B4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Ведущий</w:t>
      </w:r>
      <w:r w:rsidRPr="00702467">
        <w:rPr>
          <w:rFonts w:eastAsia="Calibri"/>
          <w:szCs w:val="28"/>
        </w:rPr>
        <w:t xml:space="preserve"> специалист должен знать и уметь применять</w:t>
      </w:r>
      <w:r w:rsidRPr="00702467">
        <w:rPr>
          <w:rFonts w:eastAsia="Calibri"/>
          <w:szCs w:val="28"/>
        </w:rPr>
        <w:br/>
        <w:t>на практике:</w:t>
      </w:r>
    </w:p>
    <w:p w:rsidR="006D55B4" w:rsidRDefault="006D55B4" w:rsidP="006D55B4">
      <w:pPr>
        <w:widowControl w:val="0"/>
        <w:ind w:firstLine="709"/>
        <w:contextualSpacing/>
        <w:jc w:val="both"/>
        <w:rPr>
          <w:szCs w:val="28"/>
        </w:rPr>
      </w:pPr>
      <w:r>
        <w:rPr>
          <w:rFonts w:eastAsia="Calibri"/>
          <w:szCs w:val="28"/>
        </w:rPr>
        <w:t xml:space="preserve">- </w:t>
      </w:r>
      <w:r w:rsidRPr="00702467">
        <w:rPr>
          <w:szCs w:val="28"/>
        </w:rPr>
        <w:t>порядок организа</w:t>
      </w:r>
      <w:r>
        <w:rPr>
          <w:szCs w:val="28"/>
        </w:rPr>
        <w:t>ции и проведения приема граждан</w:t>
      </w:r>
      <w:r w:rsidRPr="00702467">
        <w:rPr>
          <w:szCs w:val="28"/>
        </w:rPr>
        <w:t xml:space="preserve">; </w:t>
      </w:r>
    </w:p>
    <w:p w:rsidR="006D55B4" w:rsidRPr="00702467" w:rsidRDefault="006D55B4" w:rsidP="006D55B4">
      <w:pPr>
        <w:widowControl w:val="0"/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- </w:t>
      </w:r>
      <w:r w:rsidRPr="00702467">
        <w:rPr>
          <w:szCs w:val="28"/>
        </w:rPr>
        <w:t>порядок организации и пров</w:t>
      </w:r>
      <w:r>
        <w:rPr>
          <w:szCs w:val="28"/>
        </w:rPr>
        <w:t>едения протокольных мероприятий</w:t>
      </w:r>
      <w:r w:rsidRPr="00702467">
        <w:rPr>
          <w:szCs w:val="28"/>
        </w:rPr>
        <w:t>.</w:t>
      </w:r>
    </w:p>
    <w:p w:rsidR="006D55B4" w:rsidRPr="00FC4D51" w:rsidRDefault="006D55B4" w:rsidP="00FC4D51">
      <w:pPr>
        <w:suppressAutoHyphens/>
        <w:spacing w:line="228" w:lineRule="auto"/>
        <w:ind w:firstLine="709"/>
        <w:jc w:val="both"/>
        <w:rPr>
          <w:szCs w:val="28"/>
        </w:rPr>
      </w:pPr>
    </w:p>
    <w:p w:rsidR="009E2F38" w:rsidRPr="00071D31" w:rsidRDefault="009E2F38" w:rsidP="006D55B4">
      <w:pPr>
        <w:tabs>
          <w:tab w:val="left" w:pos="1701"/>
          <w:tab w:val="left" w:pos="1843"/>
        </w:tabs>
        <w:spacing w:line="480" w:lineRule="auto"/>
        <w:jc w:val="center"/>
        <w:rPr>
          <w:szCs w:val="28"/>
        </w:rPr>
      </w:pPr>
      <w:r w:rsidRPr="00071D31">
        <w:rPr>
          <w:szCs w:val="28"/>
        </w:rPr>
        <w:t xml:space="preserve">3. Должностные обязанности, права и ответственность </w:t>
      </w:r>
    </w:p>
    <w:p w:rsidR="009E2F38" w:rsidRPr="00702467" w:rsidRDefault="009E2F38" w:rsidP="006D55B4">
      <w:pPr>
        <w:ind w:firstLine="709"/>
        <w:jc w:val="both"/>
        <w:rPr>
          <w:szCs w:val="28"/>
        </w:rPr>
      </w:pPr>
      <w:r w:rsidRPr="00702467">
        <w:rPr>
          <w:szCs w:val="28"/>
        </w:rPr>
        <w:t xml:space="preserve">3.1. Должностные обязанности </w:t>
      </w:r>
      <w:r>
        <w:rPr>
          <w:szCs w:val="28"/>
        </w:rPr>
        <w:t>ведущего</w:t>
      </w:r>
      <w:r w:rsidRPr="00702467">
        <w:rPr>
          <w:szCs w:val="28"/>
        </w:rPr>
        <w:t xml:space="preserve"> специалиста</w:t>
      </w:r>
    </w:p>
    <w:p w:rsidR="009E2F38" w:rsidRPr="00702467" w:rsidRDefault="009E2F38" w:rsidP="006D55B4">
      <w:pPr>
        <w:ind w:firstLine="709"/>
        <w:jc w:val="both"/>
        <w:rPr>
          <w:szCs w:val="28"/>
        </w:rPr>
      </w:pPr>
      <w:r w:rsidRPr="00702467">
        <w:rPr>
          <w:szCs w:val="28"/>
        </w:rPr>
        <w:t xml:space="preserve">3.1.1. В своей деятельности </w:t>
      </w:r>
      <w:r>
        <w:rPr>
          <w:szCs w:val="28"/>
        </w:rPr>
        <w:t>ведущий</w:t>
      </w:r>
      <w:r w:rsidRPr="00702467">
        <w:rPr>
          <w:szCs w:val="28"/>
        </w:rPr>
        <w:t xml:space="preserve"> специалист руководствуется основными обязанностями муниципального служащего, предусмотренными статьей 12 Федерального закона от 02.03.2007 № 25-ФЗ «О муниципальной службе </w:t>
      </w:r>
      <w:r w:rsidR="00EA2208">
        <w:rPr>
          <w:szCs w:val="28"/>
        </w:rPr>
        <w:br/>
      </w:r>
      <w:r w:rsidRPr="00702467">
        <w:rPr>
          <w:szCs w:val="28"/>
        </w:rPr>
        <w:t>в Российской Федерации».</w:t>
      </w:r>
    </w:p>
    <w:p w:rsidR="009E2F38" w:rsidRPr="00702467" w:rsidRDefault="009E2F38" w:rsidP="009E2F38">
      <w:pPr>
        <w:ind w:firstLine="709"/>
        <w:jc w:val="both"/>
        <w:rPr>
          <w:szCs w:val="28"/>
        </w:rPr>
      </w:pPr>
      <w:r w:rsidRPr="00702467">
        <w:rPr>
          <w:szCs w:val="28"/>
        </w:rPr>
        <w:t>Исходя из требований, предусмотренных Федеральным законом</w:t>
      </w:r>
      <w:r w:rsidRPr="00702467">
        <w:rPr>
          <w:szCs w:val="28"/>
        </w:rPr>
        <w:br/>
        <w:t>от 02.03.2007 № 25-ФЗ «О муниципальной службе в Российской Федерации», Федеральным законом от 25.12.2008 № 273-ФЗ «О противодействии коррупции», муниципальный служащий обязан:</w:t>
      </w:r>
    </w:p>
    <w:p w:rsidR="009E2F38" w:rsidRPr="00702467" w:rsidRDefault="009E2F38" w:rsidP="009E2F38">
      <w:pPr>
        <w:ind w:firstLine="709"/>
        <w:jc w:val="both"/>
        <w:rPr>
          <w:szCs w:val="28"/>
        </w:rPr>
      </w:pPr>
      <w:r w:rsidRPr="00702467">
        <w:rPr>
          <w:szCs w:val="28"/>
        </w:rPr>
        <w:t>представлять в установленном порядке предусмотренные законодательством Российской Федерации сведе</w:t>
      </w:r>
      <w:r>
        <w:rPr>
          <w:szCs w:val="28"/>
        </w:rPr>
        <w:t>ния о себе и членах своей семьи;</w:t>
      </w:r>
    </w:p>
    <w:p w:rsidR="009E2F38" w:rsidRPr="00702467" w:rsidRDefault="009E2F38" w:rsidP="009E2F38">
      <w:pPr>
        <w:autoSpaceDE w:val="0"/>
        <w:autoSpaceDN w:val="0"/>
        <w:adjustRightInd w:val="0"/>
        <w:ind w:firstLine="720"/>
        <w:jc w:val="both"/>
        <w:rPr>
          <w:szCs w:val="28"/>
          <w:vertAlign w:val="subscript"/>
        </w:rPr>
      </w:pPr>
      <w:r w:rsidRPr="00702467">
        <w:rPr>
          <w:szCs w:val="28"/>
        </w:rPr>
        <w:t xml:space="preserve">уведомлять в письменной форме представителя нанимателя (работодателя) </w:t>
      </w:r>
      <w:r w:rsidR="00EA2208">
        <w:rPr>
          <w:szCs w:val="28"/>
        </w:rPr>
        <w:br/>
      </w:r>
      <w:r w:rsidRPr="00702467">
        <w:rPr>
          <w:szCs w:val="28"/>
        </w:rPr>
        <w:t>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  <w:r w:rsidRPr="00702467">
        <w:rPr>
          <w:szCs w:val="28"/>
          <w:vertAlign w:val="subscript"/>
        </w:rPr>
        <w:t xml:space="preserve"> 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представлять в установленном порядке предусмотренные законодательством Российской Федерации сведения об адресах сайтов</w:t>
      </w:r>
      <w:r>
        <w:rPr>
          <w:szCs w:val="28"/>
        </w:rPr>
        <w:t xml:space="preserve"> </w:t>
      </w:r>
      <w:r w:rsidRPr="00702467">
        <w:rPr>
          <w:szCs w:val="28"/>
        </w:rPr>
        <w:t xml:space="preserve">и (или) страниц сайтов </w:t>
      </w:r>
      <w:r w:rsidR="00EA2208">
        <w:rPr>
          <w:szCs w:val="28"/>
        </w:rPr>
        <w:br/>
      </w:r>
      <w:r w:rsidRPr="00702467">
        <w:rPr>
          <w:szCs w:val="28"/>
        </w:rPr>
        <w:t>в информационно-телекоммуникационной сети «Интернет», на которых муниципальным служащим размещалась общедоступная информация, а также данные, позволяющие</w:t>
      </w:r>
      <w:r>
        <w:rPr>
          <w:szCs w:val="28"/>
        </w:rPr>
        <w:t xml:space="preserve"> </w:t>
      </w:r>
      <w:r w:rsidRPr="00702467">
        <w:rPr>
          <w:szCs w:val="28"/>
        </w:rPr>
        <w:t>его идентифицировать;</w:t>
      </w:r>
    </w:p>
    <w:p w:rsidR="009E2F38" w:rsidRPr="00702467" w:rsidRDefault="009E2F38" w:rsidP="009E2F38">
      <w:pPr>
        <w:ind w:firstLine="720"/>
        <w:jc w:val="both"/>
        <w:rPr>
          <w:szCs w:val="28"/>
        </w:rPr>
      </w:pPr>
      <w:r w:rsidRPr="00702467">
        <w:rPr>
          <w:szCs w:val="28"/>
        </w:rPr>
        <w:t>уведомлять в установленном порядке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</w:t>
      </w:r>
      <w:r>
        <w:rPr>
          <w:szCs w:val="28"/>
        </w:rPr>
        <w:t xml:space="preserve"> </w:t>
      </w:r>
      <w:r w:rsidRPr="00702467">
        <w:rPr>
          <w:szCs w:val="28"/>
        </w:rPr>
        <w:t xml:space="preserve">его к совершению коррупционных правонарушений. </w:t>
      </w:r>
    </w:p>
    <w:p w:rsidR="009E2F38" w:rsidRPr="00702467" w:rsidRDefault="009E2F38" w:rsidP="009E2F38">
      <w:pPr>
        <w:ind w:firstLine="709"/>
        <w:jc w:val="both"/>
        <w:rPr>
          <w:szCs w:val="28"/>
        </w:rPr>
      </w:pPr>
      <w:r w:rsidRPr="00702467">
        <w:rPr>
          <w:szCs w:val="28"/>
        </w:rPr>
        <w:lastRenderedPageBreak/>
        <w:t xml:space="preserve">3.1.2. На </w:t>
      </w:r>
      <w:r>
        <w:rPr>
          <w:szCs w:val="28"/>
        </w:rPr>
        <w:t>ведущего</w:t>
      </w:r>
      <w:r w:rsidRPr="00702467">
        <w:rPr>
          <w:szCs w:val="28"/>
        </w:rPr>
        <w:t xml:space="preserve"> специалиста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CB1757" w:rsidRDefault="009E2F38" w:rsidP="00CB1757">
      <w:pPr>
        <w:ind w:firstLine="720"/>
        <w:jc w:val="both"/>
        <w:rPr>
          <w:szCs w:val="28"/>
        </w:rPr>
      </w:pPr>
      <w:r w:rsidRPr="00702467">
        <w:rPr>
          <w:szCs w:val="28"/>
        </w:rPr>
        <w:t>3.1.3. </w:t>
      </w:r>
      <w:r>
        <w:rPr>
          <w:szCs w:val="28"/>
        </w:rPr>
        <w:t>Ведущий</w:t>
      </w:r>
      <w:r w:rsidRPr="00702467">
        <w:rPr>
          <w:szCs w:val="28"/>
        </w:rPr>
        <w:t xml:space="preserve"> специали</w:t>
      </w:r>
      <w:proofErr w:type="gramStart"/>
      <w:r w:rsidRPr="00702467">
        <w:rPr>
          <w:szCs w:val="28"/>
        </w:rPr>
        <w:t>ст в пр</w:t>
      </w:r>
      <w:proofErr w:type="gramEnd"/>
      <w:r w:rsidRPr="00702467">
        <w:rPr>
          <w:szCs w:val="28"/>
        </w:rPr>
        <w:t xml:space="preserve">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 № 25-ФЗ </w:t>
      </w:r>
      <w:r w:rsidR="00EA2208">
        <w:rPr>
          <w:szCs w:val="28"/>
        </w:rPr>
        <w:br/>
      </w:r>
      <w:r w:rsidRPr="00702467">
        <w:rPr>
          <w:szCs w:val="28"/>
        </w:rPr>
        <w:t xml:space="preserve">«О муниципальной службе в Российской Федерации» и Кодексом этики </w:t>
      </w:r>
      <w:r w:rsidR="00EA2208">
        <w:rPr>
          <w:szCs w:val="28"/>
        </w:rPr>
        <w:br/>
      </w:r>
      <w:r w:rsidRPr="00702467">
        <w:rPr>
          <w:szCs w:val="28"/>
        </w:rPr>
        <w:t>и служебного поведения муниципальных служащих Администрации города Ростова-на-Дону</w:t>
      </w:r>
      <w:r w:rsidR="00CB1757">
        <w:rPr>
          <w:szCs w:val="28"/>
        </w:rPr>
        <w:t>,</w:t>
      </w:r>
      <w:r w:rsidR="00CB1757" w:rsidRPr="00CB1757">
        <w:rPr>
          <w:szCs w:val="28"/>
        </w:rPr>
        <w:t xml:space="preserve"> </w:t>
      </w:r>
      <w:r w:rsidR="00CB1757">
        <w:rPr>
          <w:szCs w:val="28"/>
        </w:rPr>
        <w:t>ее отраслевых (функциональных) и территориальных органов;</w:t>
      </w:r>
    </w:p>
    <w:p w:rsidR="009E2F38" w:rsidRPr="00702467" w:rsidRDefault="009E2F38" w:rsidP="009E2F38">
      <w:pPr>
        <w:ind w:firstLine="709"/>
        <w:jc w:val="both"/>
        <w:rPr>
          <w:szCs w:val="28"/>
        </w:rPr>
      </w:pPr>
      <w:r w:rsidRPr="00702467">
        <w:rPr>
          <w:szCs w:val="28"/>
        </w:rPr>
        <w:t xml:space="preserve">3.1.4. Исходя из задач </w:t>
      </w:r>
      <w:r w:rsidR="00FE0C43">
        <w:rPr>
          <w:szCs w:val="28"/>
        </w:rPr>
        <w:t>администрации района</w:t>
      </w:r>
      <w:r w:rsidRPr="00702467">
        <w:rPr>
          <w:szCs w:val="28"/>
        </w:rPr>
        <w:t xml:space="preserve">, </w:t>
      </w:r>
      <w:r>
        <w:rPr>
          <w:szCs w:val="28"/>
        </w:rPr>
        <w:t>ведущий</w:t>
      </w:r>
      <w:r w:rsidRPr="00702467">
        <w:rPr>
          <w:szCs w:val="28"/>
        </w:rPr>
        <w:t xml:space="preserve"> специалист выполняет следующие функции:</w:t>
      </w:r>
    </w:p>
    <w:p w:rsidR="009E2F38" w:rsidRPr="00071D31" w:rsidRDefault="009E2F38" w:rsidP="009E2F38">
      <w:pPr>
        <w:ind w:firstLine="709"/>
        <w:jc w:val="both"/>
        <w:rPr>
          <w:szCs w:val="28"/>
        </w:rPr>
      </w:pPr>
      <w:r w:rsidRPr="00071D31">
        <w:rPr>
          <w:szCs w:val="28"/>
        </w:rPr>
        <w:t>3.1.4.1. Участвует в разработке документов, инструкций, форм и бланков, необходимых для организации работы.</w:t>
      </w:r>
    </w:p>
    <w:p w:rsidR="009E2F38" w:rsidRPr="00071D31" w:rsidRDefault="009E2F38" w:rsidP="009E2F38">
      <w:pPr>
        <w:ind w:firstLine="709"/>
        <w:jc w:val="both"/>
        <w:rPr>
          <w:szCs w:val="28"/>
        </w:rPr>
      </w:pPr>
      <w:r w:rsidRPr="00071D31">
        <w:rPr>
          <w:szCs w:val="28"/>
        </w:rPr>
        <w:t>3.1.4.2. Участвует в подготовке предложений по направлению деятельности.</w:t>
      </w:r>
    </w:p>
    <w:p w:rsidR="009E2F38" w:rsidRPr="00071D31" w:rsidRDefault="009E2F38" w:rsidP="009E2F38">
      <w:pPr>
        <w:ind w:firstLine="709"/>
        <w:jc w:val="both"/>
        <w:rPr>
          <w:szCs w:val="28"/>
        </w:rPr>
      </w:pPr>
      <w:r w:rsidRPr="00071D31">
        <w:rPr>
          <w:szCs w:val="28"/>
        </w:rPr>
        <w:t xml:space="preserve">3.1.4.3. Участвует в разработке проектов распоряжений и приказов </w:t>
      </w:r>
      <w:r w:rsidR="00EA2208">
        <w:rPr>
          <w:szCs w:val="28"/>
        </w:rPr>
        <w:br/>
      </w:r>
      <w:r w:rsidRPr="00071D31">
        <w:rPr>
          <w:szCs w:val="28"/>
        </w:rPr>
        <w:t>по вопросам, относящимся к компетенции сектора экономики.</w:t>
      </w:r>
    </w:p>
    <w:p w:rsidR="009E2F38" w:rsidRPr="00071D31" w:rsidRDefault="0035044C" w:rsidP="009E2F38">
      <w:pPr>
        <w:ind w:firstLine="709"/>
        <w:jc w:val="both"/>
        <w:rPr>
          <w:szCs w:val="28"/>
        </w:rPr>
      </w:pPr>
      <w:r>
        <w:rPr>
          <w:szCs w:val="28"/>
        </w:rPr>
        <w:t>3.1.4.4</w:t>
      </w:r>
      <w:r w:rsidR="009E2F38" w:rsidRPr="00071D31">
        <w:rPr>
          <w:szCs w:val="28"/>
        </w:rPr>
        <w:t>. Готовит проекты ответов на запросы органов государственной власти, организаций, на обращения граждан по вопросам, относящимся к компетенции сектора экономики.</w:t>
      </w:r>
    </w:p>
    <w:p w:rsidR="009E2F38" w:rsidRPr="00071D31" w:rsidRDefault="0035044C" w:rsidP="009E2F38">
      <w:pPr>
        <w:ind w:firstLine="709"/>
        <w:jc w:val="both"/>
        <w:rPr>
          <w:szCs w:val="28"/>
        </w:rPr>
      </w:pPr>
      <w:r>
        <w:rPr>
          <w:szCs w:val="28"/>
        </w:rPr>
        <w:t>3.1.4.5</w:t>
      </w:r>
      <w:r w:rsidR="009E2F38" w:rsidRPr="00071D31">
        <w:rPr>
          <w:szCs w:val="28"/>
        </w:rPr>
        <w:t>. Участвует в подготовке предложений по совершенствованию работы администрации района по вопросам, относящимся к компетенции сектора экономики.</w:t>
      </w:r>
    </w:p>
    <w:p w:rsidR="009E2F38" w:rsidRPr="00071D31" w:rsidRDefault="0035044C" w:rsidP="009E2F38">
      <w:pPr>
        <w:ind w:firstLine="709"/>
        <w:jc w:val="both"/>
        <w:rPr>
          <w:szCs w:val="28"/>
        </w:rPr>
      </w:pPr>
      <w:r>
        <w:rPr>
          <w:szCs w:val="28"/>
        </w:rPr>
        <w:t>3.1.4.6</w:t>
      </w:r>
      <w:r w:rsidR="009E2F38" w:rsidRPr="00071D31">
        <w:rPr>
          <w:szCs w:val="28"/>
        </w:rPr>
        <w:t>. Оказывает консультативную и методическую помощь работникам администрации района по вопросам, относящимся к компетенции сектора экономики.</w:t>
      </w:r>
    </w:p>
    <w:p w:rsidR="009E2F38" w:rsidRPr="00071D31" w:rsidRDefault="0035044C" w:rsidP="009E2F38">
      <w:pPr>
        <w:ind w:firstLine="709"/>
        <w:jc w:val="both"/>
        <w:rPr>
          <w:i/>
          <w:szCs w:val="28"/>
        </w:rPr>
      </w:pPr>
      <w:r>
        <w:rPr>
          <w:szCs w:val="28"/>
        </w:rPr>
        <w:t>3.1.4.7</w:t>
      </w:r>
      <w:r w:rsidR="009E2F38" w:rsidRPr="00071D31">
        <w:rPr>
          <w:szCs w:val="28"/>
        </w:rPr>
        <w:t xml:space="preserve">. Участвует в разработке плана работы </w:t>
      </w:r>
      <w:r w:rsidR="009E2F38">
        <w:rPr>
          <w:szCs w:val="28"/>
        </w:rPr>
        <w:t xml:space="preserve">сектора экономики </w:t>
      </w:r>
      <w:r w:rsidR="009E2F38" w:rsidRPr="00071D31">
        <w:rPr>
          <w:szCs w:val="28"/>
        </w:rPr>
        <w:t xml:space="preserve">на год, </w:t>
      </w:r>
      <w:r w:rsidR="00EA2208">
        <w:rPr>
          <w:szCs w:val="28"/>
        </w:rPr>
        <w:br/>
      </w:r>
      <w:r w:rsidR="009E2F38" w:rsidRPr="00071D31">
        <w:rPr>
          <w:szCs w:val="28"/>
        </w:rPr>
        <w:t>на квартал.</w:t>
      </w:r>
    </w:p>
    <w:p w:rsidR="009E2F38" w:rsidRPr="00071D31" w:rsidRDefault="0035044C" w:rsidP="009E2F38">
      <w:pPr>
        <w:ind w:firstLine="709"/>
        <w:jc w:val="both"/>
        <w:rPr>
          <w:szCs w:val="28"/>
        </w:rPr>
      </w:pPr>
      <w:r>
        <w:rPr>
          <w:szCs w:val="28"/>
        </w:rPr>
        <w:t>3.1.4.8</w:t>
      </w:r>
      <w:r w:rsidR="009E2F38" w:rsidRPr="00071D31">
        <w:rPr>
          <w:szCs w:val="28"/>
        </w:rPr>
        <w:t xml:space="preserve">. Изучает передовой опыт по вопросам в рамках своих полномочий </w:t>
      </w:r>
      <w:r w:rsidR="00EA2208">
        <w:rPr>
          <w:szCs w:val="28"/>
        </w:rPr>
        <w:br/>
      </w:r>
      <w:r w:rsidR="009E2F38" w:rsidRPr="00071D31">
        <w:rPr>
          <w:szCs w:val="28"/>
        </w:rPr>
        <w:t>и вносит предложения непосредственному руководителю по его применению.</w:t>
      </w:r>
    </w:p>
    <w:p w:rsidR="009E2F38" w:rsidRPr="00071D31" w:rsidRDefault="0035044C" w:rsidP="009E2F38">
      <w:pPr>
        <w:ind w:firstLine="709"/>
        <w:jc w:val="both"/>
        <w:rPr>
          <w:szCs w:val="28"/>
        </w:rPr>
      </w:pPr>
      <w:r>
        <w:rPr>
          <w:szCs w:val="28"/>
        </w:rPr>
        <w:t>3.1.4.9</w:t>
      </w:r>
      <w:r w:rsidR="009E2F38" w:rsidRPr="00071D31">
        <w:rPr>
          <w:szCs w:val="28"/>
        </w:rPr>
        <w:t>. Выполняет поручения заместителя главы администрации района</w:t>
      </w:r>
      <w:r>
        <w:rPr>
          <w:szCs w:val="28"/>
        </w:rPr>
        <w:t>,</w:t>
      </w:r>
      <w:r w:rsidR="009E2F38" w:rsidRPr="00071D31">
        <w:rPr>
          <w:szCs w:val="28"/>
        </w:rPr>
        <w:t xml:space="preserve"> курирующего вопросы экономики</w:t>
      </w:r>
      <w:r w:rsidR="00FE0C43">
        <w:rPr>
          <w:szCs w:val="28"/>
        </w:rPr>
        <w:t>,</w:t>
      </w:r>
      <w:r w:rsidR="009E2F38" w:rsidRPr="00071D31">
        <w:rPr>
          <w:szCs w:val="28"/>
        </w:rPr>
        <w:t xml:space="preserve"> в соответствии с Положением о секторе экономики.</w:t>
      </w:r>
    </w:p>
    <w:p w:rsidR="009E2F38" w:rsidRDefault="009E2F38" w:rsidP="009E2F38">
      <w:pPr>
        <w:ind w:firstLine="709"/>
        <w:jc w:val="both"/>
        <w:rPr>
          <w:i/>
          <w:szCs w:val="28"/>
        </w:rPr>
      </w:pPr>
      <w:r w:rsidRPr="00071D31">
        <w:rPr>
          <w:szCs w:val="28"/>
        </w:rPr>
        <w:t>3.1.4.1</w:t>
      </w:r>
      <w:r w:rsidR="0035044C">
        <w:rPr>
          <w:szCs w:val="28"/>
        </w:rPr>
        <w:t>0</w:t>
      </w:r>
      <w:r w:rsidRPr="00071D31">
        <w:rPr>
          <w:szCs w:val="28"/>
        </w:rPr>
        <w:t xml:space="preserve">. </w:t>
      </w:r>
      <w:r w:rsidR="00F2320D">
        <w:rPr>
          <w:szCs w:val="28"/>
        </w:rPr>
        <w:t xml:space="preserve">(26.1.17.01) </w:t>
      </w:r>
      <w:r w:rsidR="00F2320D" w:rsidRPr="00D8145E">
        <w:rPr>
          <w:szCs w:val="28"/>
        </w:rPr>
        <w:t xml:space="preserve">Участвует в реализации мероприятий по поддержанию </w:t>
      </w:r>
      <w:r w:rsidR="00EA2208">
        <w:rPr>
          <w:szCs w:val="28"/>
        </w:rPr>
        <w:br/>
      </w:r>
      <w:r w:rsidR="00F2320D" w:rsidRPr="00D8145E">
        <w:rPr>
          <w:szCs w:val="28"/>
        </w:rPr>
        <w:t xml:space="preserve">в актуальном состоянии СМК в </w:t>
      </w:r>
      <w:r w:rsidR="00F2320D">
        <w:rPr>
          <w:szCs w:val="28"/>
        </w:rPr>
        <w:t>администрации района</w:t>
      </w:r>
      <w:r w:rsidR="00F2320D" w:rsidRPr="00D8145E">
        <w:rPr>
          <w:szCs w:val="28"/>
        </w:rPr>
        <w:t xml:space="preserve"> в соответствии </w:t>
      </w:r>
      <w:r w:rsidR="00EA2208">
        <w:rPr>
          <w:szCs w:val="28"/>
        </w:rPr>
        <w:br/>
      </w:r>
      <w:r w:rsidR="00F2320D" w:rsidRPr="00D8145E">
        <w:rPr>
          <w:szCs w:val="28"/>
        </w:rPr>
        <w:t>с международным стандартом ИСО 9001 «Системы менеджмента качества. Требования», выполняет требования регламентов и стандартов СМК, непосредственно связанных с выполнением должностных обязанносте</w:t>
      </w:r>
      <w:r w:rsidR="00F2320D">
        <w:rPr>
          <w:szCs w:val="28"/>
        </w:rPr>
        <w:t>й.</w:t>
      </w:r>
    </w:p>
    <w:p w:rsidR="006C17B4" w:rsidRDefault="006C17B4" w:rsidP="009E2F38">
      <w:pPr>
        <w:ind w:firstLine="709"/>
        <w:jc w:val="both"/>
      </w:pPr>
      <w:r w:rsidRPr="006C17B4">
        <w:rPr>
          <w:szCs w:val="28"/>
        </w:rPr>
        <w:t>3.1.4.</w:t>
      </w:r>
      <w:r w:rsidR="0035044C">
        <w:rPr>
          <w:szCs w:val="28"/>
        </w:rPr>
        <w:t>11</w:t>
      </w:r>
      <w:r>
        <w:rPr>
          <w:szCs w:val="28"/>
        </w:rPr>
        <w:t xml:space="preserve">. (15.1.01.02) </w:t>
      </w:r>
      <w:r w:rsidR="002E5789">
        <w:rPr>
          <w:szCs w:val="28"/>
        </w:rPr>
        <w:t>Уча</w:t>
      </w:r>
      <w:r w:rsidR="00F63702">
        <w:rPr>
          <w:szCs w:val="28"/>
        </w:rPr>
        <w:t>ствует в р</w:t>
      </w:r>
      <w:r w:rsidR="00F63702">
        <w:t>азработке</w:t>
      </w:r>
      <w:r>
        <w:t xml:space="preserve"> (ежегодно) программы социально-экономического развития </w:t>
      </w:r>
      <w:r w:rsidR="00522B33">
        <w:t xml:space="preserve">Советского района </w:t>
      </w:r>
      <w:r>
        <w:t>города Ростова-на-Дону на среднесрочный период</w:t>
      </w:r>
      <w:r w:rsidR="00F63702">
        <w:t xml:space="preserve"> </w:t>
      </w:r>
      <w:r>
        <w:t xml:space="preserve">и мониторинг ее исполнения, в части: </w:t>
      </w:r>
    </w:p>
    <w:p w:rsidR="006C17B4" w:rsidRDefault="006C17B4" w:rsidP="009E2F38">
      <w:pPr>
        <w:ind w:firstLine="709"/>
        <w:jc w:val="both"/>
      </w:pPr>
      <w:r>
        <w:t>обеспечения выполнения мероприятий программы в рамках осуществляемых полномочий;</w:t>
      </w:r>
    </w:p>
    <w:p w:rsidR="006C17B4" w:rsidRPr="006C17B4" w:rsidRDefault="006C17B4" w:rsidP="009E2F38">
      <w:pPr>
        <w:ind w:firstLine="709"/>
        <w:jc w:val="both"/>
        <w:rPr>
          <w:szCs w:val="28"/>
        </w:rPr>
      </w:pPr>
      <w:r>
        <w:lastRenderedPageBreak/>
        <w:t>взаимодействия с заинтересованными сторонами по вопросам выполнения мероприятий программы в ходе ее реализации (по мере необходимости) в рамках осуществляемых полномочий.</w:t>
      </w:r>
    </w:p>
    <w:p w:rsidR="000C0467" w:rsidRPr="00541CCA" w:rsidRDefault="00190C1F" w:rsidP="000C0467">
      <w:pPr>
        <w:pStyle w:val="11"/>
        <w:shd w:val="clear" w:color="auto" w:fill="FFFFFF"/>
        <w:spacing w:line="317" w:lineRule="exact"/>
        <w:ind w:firstLine="709"/>
        <w:jc w:val="both"/>
        <w:rPr>
          <w:sz w:val="28"/>
          <w:szCs w:val="28"/>
        </w:rPr>
      </w:pPr>
      <w:r w:rsidRPr="00541CCA">
        <w:rPr>
          <w:sz w:val="28"/>
          <w:szCs w:val="28"/>
        </w:rPr>
        <w:t>3.1.</w:t>
      </w:r>
      <w:r w:rsidR="00734CE6" w:rsidRPr="00541CCA">
        <w:rPr>
          <w:sz w:val="28"/>
          <w:szCs w:val="28"/>
        </w:rPr>
        <w:t>4</w:t>
      </w:r>
      <w:r w:rsidRPr="00541CCA">
        <w:rPr>
          <w:sz w:val="28"/>
          <w:szCs w:val="28"/>
        </w:rPr>
        <w:t>.</w:t>
      </w:r>
      <w:r w:rsidR="00734CE6" w:rsidRPr="00541CCA">
        <w:rPr>
          <w:sz w:val="28"/>
          <w:szCs w:val="28"/>
        </w:rPr>
        <w:t>1</w:t>
      </w:r>
      <w:r w:rsidR="0035044C">
        <w:rPr>
          <w:sz w:val="28"/>
          <w:szCs w:val="28"/>
        </w:rPr>
        <w:t>2</w:t>
      </w:r>
      <w:r w:rsidR="00734CE6" w:rsidRPr="00541CCA">
        <w:rPr>
          <w:sz w:val="28"/>
          <w:szCs w:val="28"/>
        </w:rPr>
        <w:t>.</w:t>
      </w:r>
      <w:r w:rsidRPr="00541CCA">
        <w:rPr>
          <w:sz w:val="28"/>
          <w:szCs w:val="28"/>
        </w:rPr>
        <w:t xml:space="preserve"> </w:t>
      </w:r>
      <w:r w:rsidR="000C0467" w:rsidRPr="00541CCA">
        <w:rPr>
          <w:sz w:val="28"/>
          <w:szCs w:val="28"/>
        </w:rPr>
        <w:t>(15.1.01.10.)</w:t>
      </w:r>
      <w:r w:rsidR="000C0467" w:rsidRPr="00541CCA">
        <w:rPr>
          <w:b/>
          <w:sz w:val="28"/>
          <w:szCs w:val="28"/>
        </w:rPr>
        <w:t xml:space="preserve"> </w:t>
      </w:r>
      <w:r w:rsidR="000C0467" w:rsidRPr="00541CCA">
        <w:rPr>
          <w:sz w:val="28"/>
          <w:szCs w:val="28"/>
        </w:rPr>
        <w:t xml:space="preserve">Проводит мониторинг инвестиционной деятельности предприятий и организаций, осуществляемой на территории </w:t>
      </w:r>
      <w:r w:rsidR="009E672A">
        <w:rPr>
          <w:sz w:val="28"/>
          <w:szCs w:val="28"/>
        </w:rPr>
        <w:t>района</w:t>
      </w:r>
      <w:r w:rsidR="000C0467" w:rsidRPr="00541CCA">
        <w:rPr>
          <w:sz w:val="28"/>
          <w:szCs w:val="28"/>
        </w:rPr>
        <w:t xml:space="preserve">, в части обеспечения сбора данных об инвестиционной деятельности предприятий </w:t>
      </w:r>
      <w:r w:rsidR="00EA2208">
        <w:rPr>
          <w:sz w:val="28"/>
          <w:szCs w:val="28"/>
        </w:rPr>
        <w:br/>
      </w:r>
      <w:r w:rsidR="000C0467" w:rsidRPr="00541CCA">
        <w:rPr>
          <w:sz w:val="28"/>
          <w:szCs w:val="28"/>
        </w:rPr>
        <w:t>и организаций.</w:t>
      </w:r>
    </w:p>
    <w:p w:rsidR="000C0467" w:rsidRPr="00541CCA" w:rsidRDefault="006C17B4" w:rsidP="000C0467">
      <w:pPr>
        <w:ind w:firstLine="709"/>
        <w:jc w:val="both"/>
        <w:rPr>
          <w:szCs w:val="28"/>
        </w:rPr>
      </w:pPr>
      <w:r>
        <w:rPr>
          <w:szCs w:val="28"/>
        </w:rPr>
        <w:t>3.1.4.1</w:t>
      </w:r>
      <w:r w:rsidR="0035044C">
        <w:rPr>
          <w:szCs w:val="28"/>
        </w:rPr>
        <w:t>3</w:t>
      </w:r>
      <w:r w:rsidR="009E7229">
        <w:rPr>
          <w:szCs w:val="28"/>
        </w:rPr>
        <w:t>.</w:t>
      </w:r>
      <w:r w:rsidR="000C0467" w:rsidRPr="00541CCA">
        <w:rPr>
          <w:szCs w:val="28"/>
        </w:rPr>
        <w:t xml:space="preserve"> (15.1.01.17.) </w:t>
      </w:r>
      <w:r w:rsidR="00F2320D">
        <w:rPr>
          <w:szCs w:val="28"/>
        </w:rPr>
        <w:t>Принимает участие в</w:t>
      </w:r>
      <w:r w:rsidR="000C0467" w:rsidRPr="00541CCA">
        <w:rPr>
          <w:szCs w:val="28"/>
        </w:rPr>
        <w:t xml:space="preserve"> мониторинг</w:t>
      </w:r>
      <w:r w:rsidR="00F2320D">
        <w:rPr>
          <w:szCs w:val="28"/>
        </w:rPr>
        <w:t>е</w:t>
      </w:r>
      <w:r w:rsidR="000C0467" w:rsidRPr="00541CCA">
        <w:rPr>
          <w:szCs w:val="28"/>
        </w:rPr>
        <w:t xml:space="preserve"> реализации Указов Президента Российской Федерации от 07.05.2012 №№ 596, 597, 598, 599, 600, 601, 602, 606 на территории </w:t>
      </w:r>
      <w:r w:rsidR="00522B33">
        <w:rPr>
          <w:szCs w:val="28"/>
        </w:rPr>
        <w:t>района</w:t>
      </w:r>
      <w:r w:rsidR="000C0467" w:rsidRPr="00541CCA">
        <w:rPr>
          <w:szCs w:val="28"/>
        </w:rPr>
        <w:t>, в части подготовки отчета об исполнении мероприятий по курируемым направлениям  деятельности.</w:t>
      </w:r>
    </w:p>
    <w:p w:rsidR="008E4E4A" w:rsidRPr="00541CCA" w:rsidRDefault="006C17B4" w:rsidP="008E4E4A">
      <w:pPr>
        <w:pStyle w:val="11"/>
        <w:shd w:val="clear" w:color="auto" w:fill="FFFFFF"/>
        <w:spacing w:line="31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3.1.4.1</w:t>
      </w:r>
      <w:r w:rsidR="0035044C">
        <w:rPr>
          <w:sz w:val="28"/>
          <w:szCs w:val="28"/>
        </w:rPr>
        <w:t>4</w:t>
      </w:r>
      <w:r w:rsidR="008E4E4A" w:rsidRPr="00541CCA">
        <w:rPr>
          <w:sz w:val="28"/>
          <w:szCs w:val="28"/>
        </w:rPr>
        <w:t>. (15.1.17.01.) Проводит мониторинг финансово - хозяйственной деятельности промышленных предприятий Советского района города                Ростова-на-Дону, в части сбора информации с предприятий.</w:t>
      </w:r>
    </w:p>
    <w:p w:rsidR="008E4E4A" w:rsidRPr="00541CCA" w:rsidRDefault="0035044C" w:rsidP="008E4E4A">
      <w:pPr>
        <w:ind w:firstLine="709"/>
        <w:jc w:val="both"/>
        <w:rPr>
          <w:color w:val="FF0000"/>
          <w:szCs w:val="28"/>
        </w:rPr>
      </w:pPr>
      <w:r>
        <w:rPr>
          <w:szCs w:val="28"/>
        </w:rPr>
        <w:t>3.1.4.15</w:t>
      </w:r>
      <w:r w:rsidR="008E4E4A" w:rsidRPr="00541CCA">
        <w:rPr>
          <w:bCs/>
          <w:szCs w:val="28"/>
        </w:rPr>
        <w:t>. (15.1.19.06.) Оказывает</w:t>
      </w:r>
      <w:r w:rsidR="008E4E4A" w:rsidRPr="00541CCA">
        <w:rPr>
          <w:szCs w:val="28"/>
        </w:rPr>
        <w:t xml:space="preserve"> содействие в организации работы </w:t>
      </w:r>
      <w:r w:rsidR="00EA2208">
        <w:rPr>
          <w:szCs w:val="28"/>
        </w:rPr>
        <w:br/>
      </w:r>
      <w:r w:rsidR="008E4E4A" w:rsidRPr="00541CCA">
        <w:rPr>
          <w:szCs w:val="28"/>
        </w:rPr>
        <w:t>по обеспечению прав и законных интересов субъектов малого и среднего предпринимательства, в части распространения методических пособий среди субъектов малого и среднего предпринимательства.</w:t>
      </w:r>
    </w:p>
    <w:p w:rsidR="008E4E4A" w:rsidRPr="00541CCA" w:rsidRDefault="0035044C" w:rsidP="008E4E4A">
      <w:pPr>
        <w:pStyle w:val="11"/>
        <w:shd w:val="clear" w:color="auto" w:fill="FFFFFF"/>
        <w:spacing w:line="317" w:lineRule="exact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3.1.4.16</w:t>
      </w:r>
      <w:r w:rsidR="008E4E4A" w:rsidRPr="00541CCA">
        <w:rPr>
          <w:bCs/>
          <w:sz w:val="28"/>
          <w:szCs w:val="28"/>
        </w:rPr>
        <w:t>. (15.1.19.07.) Оказывает информационную и консультационную поддержку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предпринимательства:</w:t>
      </w:r>
    </w:p>
    <w:p w:rsidR="008E4E4A" w:rsidRPr="00541CCA" w:rsidRDefault="008E4E4A" w:rsidP="008E4E4A">
      <w:pPr>
        <w:pStyle w:val="11"/>
        <w:shd w:val="clear" w:color="auto" w:fill="FFFFFF"/>
        <w:spacing w:line="317" w:lineRule="exact"/>
        <w:ind w:firstLine="709"/>
        <w:jc w:val="both"/>
        <w:rPr>
          <w:bCs/>
          <w:sz w:val="28"/>
          <w:szCs w:val="28"/>
        </w:rPr>
      </w:pPr>
      <w:r w:rsidRPr="00541CCA">
        <w:rPr>
          <w:bCs/>
          <w:sz w:val="28"/>
          <w:szCs w:val="28"/>
        </w:rPr>
        <w:t xml:space="preserve">информирование о возможности оказания поддержки в области подготовки </w:t>
      </w:r>
      <w:r w:rsidR="00EA2208">
        <w:rPr>
          <w:bCs/>
          <w:sz w:val="28"/>
          <w:szCs w:val="28"/>
        </w:rPr>
        <w:br/>
      </w:r>
      <w:r w:rsidRPr="00541CCA">
        <w:rPr>
          <w:bCs/>
          <w:sz w:val="28"/>
          <w:szCs w:val="28"/>
        </w:rPr>
        <w:t xml:space="preserve">и повышения квалификации руководителей и специалистов субъектов малого </w:t>
      </w:r>
      <w:r w:rsidR="00EA2208">
        <w:rPr>
          <w:bCs/>
          <w:sz w:val="28"/>
          <w:szCs w:val="28"/>
        </w:rPr>
        <w:br/>
      </w:r>
      <w:r w:rsidRPr="00541CCA">
        <w:rPr>
          <w:bCs/>
          <w:sz w:val="28"/>
          <w:szCs w:val="28"/>
        </w:rPr>
        <w:t>и среднего предпринимательства;</w:t>
      </w:r>
    </w:p>
    <w:p w:rsidR="008E4E4A" w:rsidRDefault="008E4E4A" w:rsidP="008E4E4A">
      <w:pPr>
        <w:pStyle w:val="11"/>
        <w:shd w:val="clear" w:color="auto" w:fill="FFFFFF"/>
        <w:spacing w:line="317" w:lineRule="exact"/>
        <w:ind w:firstLine="709"/>
        <w:jc w:val="both"/>
        <w:rPr>
          <w:bCs/>
          <w:sz w:val="28"/>
          <w:szCs w:val="28"/>
        </w:rPr>
      </w:pPr>
      <w:r w:rsidRPr="00541CCA">
        <w:rPr>
          <w:bCs/>
          <w:sz w:val="28"/>
          <w:szCs w:val="28"/>
        </w:rPr>
        <w:t>организация работы по информированию о проведении семинаров, конференций, форумов, круглых столов по вопросам развития малого и среднего предпринимательства.</w:t>
      </w:r>
    </w:p>
    <w:p w:rsidR="006C17B4" w:rsidRPr="006C17B4" w:rsidRDefault="0035044C" w:rsidP="008E4E4A">
      <w:pPr>
        <w:pStyle w:val="11"/>
        <w:shd w:val="clear" w:color="auto" w:fill="FFFFFF"/>
        <w:spacing w:line="317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3.1.4.17</w:t>
      </w:r>
      <w:r w:rsidR="006C17B4">
        <w:rPr>
          <w:bCs/>
          <w:sz w:val="28"/>
          <w:szCs w:val="28"/>
        </w:rPr>
        <w:t xml:space="preserve">. </w:t>
      </w:r>
      <w:r w:rsidR="006C17B4" w:rsidRPr="006C17B4">
        <w:rPr>
          <w:bCs/>
          <w:sz w:val="28"/>
          <w:szCs w:val="28"/>
        </w:rPr>
        <w:t>(15.1.19.08.)</w:t>
      </w:r>
      <w:r w:rsidR="006C17B4">
        <w:rPr>
          <w:bCs/>
          <w:sz w:val="28"/>
          <w:szCs w:val="28"/>
        </w:rPr>
        <w:t xml:space="preserve"> </w:t>
      </w:r>
      <w:r w:rsidR="00E74B12" w:rsidRPr="00E74B12">
        <w:rPr>
          <w:bCs/>
          <w:sz w:val="28"/>
          <w:szCs w:val="28"/>
        </w:rPr>
        <w:t>Участвует в проведении</w:t>
      </w:r>
      <w:r w:rsidR="006C17B4" w:rsidRPr="00E74B12">
        <w:rPr>
          <w:bCs/>
          <w:sz w:val="28"/>
          <w:szCs w:val="28"/>
        </w:rPr>
        <w:t xml:space="preserve"> конкурса</w:t>
      </w:r>
      <w:r w:rsidR="006C17B4" w:rsidRPr="006C17B4">
        <w:rPr>
          <w:bCs/>
          <w:sz w:val="28"/>
          <w:szCs w:val="28"/>
        </w:rPr>
        <w:t xml:space="preserve"> «Лучший предприниматель года» в части информационной поддержки</w:t>
      </w:r>
      <w:r w:rsidR="00A45669">
        <w:rPr>
          <w:bCs/>
          <w:sz w:val="28"/>
          <w:szCs w:val="28"/>
        </w:rPr>
        <w:t>.</w:t>
      </w:r>
    </w:p>
    <w:p w:rsidR="008E4E4A" w:rsidRPr="00541CCA" w:rsidRDefault="0035044C" w:rsidP="008E4E4A">
      <w:pPr>
        <w:pStyle w:val="11"/>
        <w:shd w:val="clear" w:color="auto" w:fill="FFFFFF"/>
        <w:spacing w:line="31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3.1.4.18</w:t>
      </w:r>
      <w:r w:rsidR="008E4E4A" w:rsidRPr="00541CCA">
        <w:rPr>
          <w:sz w:val="28"/>
          <w:szCs w:val="28"/>
        </w:rPr>
        <w:t>. (15.1.28.01.) Информирует предприя</w:t>
      </w:r>
      <w:r w:rsidR="00F2320D">
        <w:rPr>
          <w:sz w:val="28"/>
          <w:szCs w:val="28"/>
        </w:rPr>
        <w:t>тия района, в том числе субъектов</w:t>
      </w:r>
      <w:r w:rsidR="008E4E4A" w:rsidRPr="00541CCA">
        <w:rPr>
          <w:sz w:val="28"/>
          <w:szCs w:val="28"/>
        </w:rPr>
        <w:t xml:space="preserve"> малого и среднего предпринимательства, о возможности участия </w:t>
      </w:r>
      <w:r w:rsidR="00EA2208">
        <w:rPr>
          <w:sz w:val="28"/>
          <w:szCs w:val="28"/>
        </w:rPr>
        <w:br/>
      </w:r>
      <w:r w:rsidR="008E4E4A" w:rsidRPr="00541CCA">
        <w:rPr>
          <w:sz w:val="28"/>
          <w:szCs w:val="28"/>
        </w:rPr>
        <w:t>в выставочных мероприятиях.</w:t>
      </w:r>
    </w:p>
    <w:p w:rsidR="008E4E4A" w:rsidRPr="00541CCA" w:rsidRDefault="0035044C" w:rsidP="00FE0C43">
      <w:pPr>
        <w:pStyle w:val="11"/>
        <w:shd w:val="clear" w:color="auto" w:fill="FFFFFF"/>
        <w:spacing w:line="31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3.1.4.19</w:t>
      </w:r>
      <w:r w:rsidR="008E4E4A" w:rsidRPr="00541CCA">
        <w:rPr>
          <w:sz w:val="28"/>
          <w:szCs w:val="28"/>
        </w:rPr>
        <w:t xml:space="preserve">. (15.1.45.01.) </w:t>
      </w:r>
      <w:r w:rsidR="00F2320D">
        <w:rPr>
          <w:sz w:val="28"/>
          <w:szCs w:val="28"/>
        </w:rPr>
        <w:t>Участвует в мероприятиях по сбору</w:t>
      </w:r>
      <w:r w:rsidR="00F2320D" w:rsidRPr="00021FAB">
        <w:rPr>
          <w:sz w:val="28"/>
          <w:szCs w:val="28"/>
        </w:rPr>
        <w:t xml:space="preserve">, </w:t>
      </w:r>
      <w:r w:rsidR="00F2320D">
        <w:rPr>
          <w:sz w:val="28"/>
          <w:szCs w:val="28"/>
        </w:rPr>
        <w:t>обобщению</w:t>
      </w:r>
      <w:r w:rsidR="00F2320D" w:rsidRPr="00021FAB">
        <w:rPr>
          <w:sz w:val="28"/>
          <w:szCs w:val="28"/>
        </w:rPr>
        <w:t xml:space="preserve"> </w:t>
      </w:r>
      <w:r w:rsidR="00EA2208">
        <w:rPr>
          <w:sz w:val="28"/>
          <w:szCs w:val="28"/>
        </w:rPr>
        <w:br/>
      </w:r>
      <w:r w:rsidR="00F2320D" w:rsidRPr="00021FAB">
        <w:rPr>
          <w:sz w:val="28"/>
          <w:szCs w:val="28"/>
        </w:rPr>
        <w:t>и анализ</w:t>
      </w:r>
      <w:r w:rsidR="00F2320D">
        <w:rPr>
          <w:sz w:val="28"/>
          <w:szCs w:val="28"/>
        </w:rPr>
        <w:t>у</w:t>
      </w:r>
      <w:r w:rsidR="008E4E4A" w:rsidRPr="00541CCA">
        <w:rPr>
          <w:sz w:val="28"/>
          <w:szCs w:val="28"/>
        </w:rPr>
        <w:t xml:space="preserve"> информации о собираемости налогов в бюджет городского окру</w:t>
      </w:r>
      <w:r w:rsidR="00FE0C43">
        <w:rPr>
          <w:sz w:val="28"/>
          <w:szCs w:val="28"/>
        </w:rPr>
        <w:t xml:space="preserve">га, в части </w:t>
      </w:r>
      <w:r w:rsidR="00F2320D">
        <w:rPr>
          <w:sz w:val="28"/>
          <w:szCs w:val="28"/>
        </w:rPr>
        <w:t>предоставления</w:t>
      </w:r>
      <w:r w:rsidR="00FE0C43">
        <w:rPr>
          <w:sz w:val="28"/>
          <w:szCs w:val="28"/>
        </w:rPr>
        <w:t xml:space="preserve"> исходных данных.</w:t>
      </w:r>
    </w:p>
    <w:p w:rsidR="006C1958" w:rsidRPr="00021FAB" w:rsidRDefault="006C17B4" w:rsidP="006C1958">
      <w:pPr>
        <w:pStyle w:val="11"/>
        <w:shd w:val="clear" w:color="auto" w:fill="FFFFFF"/>
        <w:spacing w:line="31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5044C">
        <w:rPr>
          <w:sz w:val="28"/>
          <w:szCs w:val="28"/>
        </w:rPr>
        <w:t>1.4.20</w:t>
      </w:r>
      <w:r w:rsidR="006C1958" w:rsidRPr="00541CCA">
        <w:rPr>
          <w:sz w:val="28"/>
          <w:szCs w:val="28"/>
        </w:rPr>
        <w:t xml:space="preserve">. </w:t>
      </w:r>
      <w:r w:rsidR="006C1958" w:rsidRPr="00141309">
        <w:rPr>
          <w:sz w:val="28"/>
          <w:szCs w:val="28"/>
        </w:rPr>
        <w:t>(15.1.45.07.)</w:t>
      </w:r>
      <w:r w:rsidR="006C1958" w:rsidRPr="00541CCA">
        <w:rPr>
          <w:sz w:val="28"/>
          <w:szCs w:val="28"/>
        </w:rPr>
        <w:t xml:space="preserve"> </w:t>
      </w:r>
      <w:r w:rsidR="00F2320D">
        <w:rPr>
          <w:sz w:val="28"/>
          <w:szCs w:val="28"/>
        </w:rPr>
        <w:t>Участвует в мероприятиях по сбору</w:t>
      </w:r>
      <w:r w:rsidR="006C1958" w:rsidRPr="00021FAB">
        <w:rPr>
          <w:sz w:val="28"/>
          <w:szCs w:val="28"/>
        </w:rPr>
        <w:t xml:space="preserve">, </w:t>
      </w:r>
      <w:r w:rsidR="00F2320D">
        <w:rPr>
          <w:sz w:val="28"/>
          <w:szCs w:val="28"/>
        </w:rPr>
        <w:t>обобщению</w:t>
      </w:r>
      <w:r w:rsidR="00021FAB" w:rsidRPr="00021FAB">
        <w:rPr>
          <w:sz w:val="28"/>
          <w:szCs w:val="28"/>
        </w:rPr>
        <w:t xml:space="preserve"> </w:t>
      </w:r>
      <w:r w:rsidR="00EA2208">
        <w:rPr>
          <w:sz w:val="28"/>
          <w:szCs w:val="28"/>
        </w:rPr>
        <w:br/>
      </w:r>
      <w:r w:rsidR="00021FAB" w:rsidRPr="00021FAB">
        <w:rPr>
          <w:sz w:val="28"/>
          <w:szCs w:val="28"/>
        </w:rPr>
        <w:t>и анализ</w:t>
      </w:r>
      <w:r w:rsidR="00F2320D">
        <w:rPr>
          <w:sz w:val="28"/>
          <w:szCs w:val="28"/>
        </w:rPr>
        <w:t>у</w:t>
      </w:r>
      <w:r w:rsidR="00021FAB" w:rsidRPr="00021FAB">
        <w:rPr>
          <w:sz w:val="28"/>
          <w:szCs w:val="28"/>
        </w:rPr>
        <w:t xml:space="preserve"> информации о недоимке в бюджет города Ростова-на-Дону в разрезе видов налогов</w:t>
      </w:r>
      <w:r w:rsidR="00021FAB">
        <w:rPr>
          <w:sz w:val="28"/>
          <w:szCs w:val="28"/>
        </w:rPr>
        <w:t xml:space="preserve"> </w:t>
      </w:r>
      <w:r w:rsidR="00021FAB" w:rsidRPr="00021FAB">
        <w:rPr>
          <w:sz w:val="28"/>
          <w:szCs w:val="28"/>
        </w:rPr>
        <w:t>и крупнейших налогоплательщиков в части:</w:t>
      </w:r>
    </w:p>
    <w:p w:rsidR="00021FAB" w:rsidRPr="00021FAB" w:rsidRDefault="00021FAB" w:rsidP="00021FAB">
      <w:pPr>
        <w:ind w:firstLine="709"/>
        <w:jc w:val="both"/>
        <w:rPr>
          <w:szCs w:val="28"/>
        </w:rPr>
      </w:pPr>
      <w:r w:rsidRPr="00021FAB">
        <w:rPr>
          <w:szCs w:val="28"/>
        </w:rPr>
        <w:t>участия в работе оп</w:t>
      </w:r>
      <w:r>
        <w:rPr>
          <w:szCs w:val="28"/>
        </w:rPr>
        <w:t>еративных комиссий администрации района</w:t>
      </w:r>
      <w:r w:rsidRPr="00021FAB">
        <w:rPr>
          <w:szCs w:val="28"/>
        </w:rPr>
        <w:t xml:space="preserve"> </w:t>
      </w:r>
      <w:r w:rsidR="00EA2208">
        <w:rPr>
          <w:szCs w:val="28"/>
        </w:rPr>
        <w:br/>
      </w:r>
      <w:r w:rsidRPr="00021FAB">
        <w:rPr>
          <w:szCs w:val="28"/>
        </w:rPr>
        <w:t>по мобилизации налогов</w:t>
      </w:r>
      <w:r>
        <w:rPr>
          <w:szCs w:val="28"/>
        </w:rPr>
        <w:t xml:space="preserve"> </w:t>
      </w:r>
      <w:r w:rsidRPr="00021FAB">
        <w:rPr>
          <w:szCs w:val="28"/>
        </w:rPr>
        <w:t>и других обязательных платежей</w:t>
      </w:r>
      <w:r>
        <w:rPr>
          <w:szCs w:val="28"/>
        </w:rPr>
        <w:t xml:space="preserve"> </w:t>
      </w:r>
      <w:r w:rsidRPr="00021FAB">
        <w:rPr>
          <w:szCs w:val="28"/>
        </w:rPr>
        <w:t>в бюджетную систему</w:t>
      </w:r>
      <w:r>
        <w:rPr>
          <w:szCs w:val="28"/>
        </w:rPr>
        <w:t>;</w:t>
      </w:r>
    </w:p>
    <w:p w:rsidR="00021FAB" w:rsidRPr="00021FAB" w:rsidRDefault="00021FAB" w:rsidP="00021FAB">
      <w:pPr>
        <w:pStyle w:val="11"/>
        <w:shd w:val="clear" w:color="auto" w:fill="FFFFFF"/>
        <w:spacing w:line="317" w:lineRule="exact"/>
        <w:ind w:firstLine="709"/>
        <w:jc w:val="both"/>
        <w:rPr>
          <w:sz w:val="28"/>
          <w:szCs w:val="28"/>
        </w:rPr>
      </w:pPr>
      <w:r w:rsidRPr="00021FAB">
        <w:rPr>
          <w:sz w:val="28"/>
          <w:szCs w:val="28"/>
        </w:rPr>
        <w:t>сбора, обобщения и анализа информации</w:t>
      </w:r>
      <w:r>
        <w:rPr>
          <w:sz w:val="28"/>
          <w:szCs w:val="28"/>
        </w:rPr>
        <w:t xml:space="preserve"> </w:t>
      </w:r>
      <w:r w:rsidRPr="00021FAB">
        <w:rPr>
          <w:sz w:val="28"/>
          <w:szCs w:val="28"/>
        </w:rPr>
        <w:t>о недоимке по налоговым платежам</w:t>
      </w:r>
      <w:r>
        <w:rPr>
          <w:sz w:val="28"/>
          <w:szCs w:val="28"/>
        </w:rPr>
        <w:t xml:space="preserve"> </w:t>
      </w:r>
      <w:r w:rsidRPr="00021FAB">
        <w:rPr>
          <w:sz w:val="28"/>
          <w:szCs w:val="28"/>
        </w:rPr>
        <w:t>в бюджет города и</w:t>
      </w:r>
      <w:r w:rsidRPr="00021FAB">
        <w:rPr>
          <w:color w:val="FF0000"/>
          <w:sz w:val="28"/>
          <w:szCs w:val="28"/>
        </w:rPr>
        <w:t xml:space="preserve"> </w:t>
      </w:r>
      <w:r w:rsidRPr="00021FAB">
        <w:rPr>
          <w:sz w:val="28"/>
          <w:szCs w:val="28"/>
        </w:rPr>
        <w:t xml:space="preserve">консолидированный бюджет Ростовской области в разрезе видов налогов и крупнейших налогоплательщиков района, подготовки и проведения заседаний комиссии по мобилизации налогов и других обязательных платежей </w:t>
      </w:r>
      <w:r w:rsidR="00EA2208">
        <w:rPr>
          <w:sz w:val="28"/>
          <w:szCs w:val="28"/>
        </w:rPr>
        <w:br/>
      </w:r>
      <w:r w:rsidRPr="00021FAB">
        <w:rPr>
          <w:sz w:val="28"/>
          <w:szCs w:val="28"/>
        </w:rPr>
        <w:lastRenderedPageBreak/>
        <w:t xml:space="preserve">в бюджетную систему (ведение протоколов); </w:t>
      </w:r>
      <w:proofErr w:type="gramStart"/>
      <w:r>
        <w:rPr>
          <w:sz w:val="28"/>
          <w:szCs w:val="28"/>
        </w:rPr>
        <w:t xml:space="preserve">контроль </w:t>
      </w:r>
      <w:r w:rsidRPr="00021FAB">
        <w:rPr>
          <w:sz w:val="28"/>
          <w:szCs w:val="28"/>
        </w:rPr>
        <w:t>за</w:t>
      </w:r>
      <w:proofErr w:type="gramEnd"/>
      <w:r w:rsidRPr="00021FAB">
        <w:rPr>
          <w:sz w:val="28"/>
          <w:szCs w:val="28"/>
        </w:rPr>
        <w:t xml:space="preserve"> исполнением решений</w:t>
      </w:r>
      <w:r>
        <w:rPr>
          <w:sz w:val="28"/>
          <w:szCs w:val="28"/>
        </w:rPr>
        <w:t>.</w:t>
      </w:r>
    </w:p>
    <w:p w:rsidR="0014744D" w:rsidRDefault="0035044C" w:rsidP="0014744D">
      <w:pPr>
        <w:pStyle w:val="11"/>
        <w:shd w:val="clear" w:color="auto" w:fill="FFFFFF"/>
        <w:spacing w:line="31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3.1.4.21</w:t>
      </w:r>
      <w:r w:rsidR="006C1958" w:rsidRPr="00541CCA">
        <w:rPr>
          <w:sz w:val="28"/>
          <w:szCs w:val="28"/>
        </w:rPr>
        <w:t xml:space="preserve">. </w:t>
      </w:r>
      <w:r w:rsidR="0014744D" w:rsidRPr="00541CCA">
        <w:rPr>
          <w:sz w:val="28"/>
          <w:szCs w:val="28"/>
        </w:rPr>
        <w:t>(</w:t>
      </w:r>
      <w:r w:rsidR="0014744D" w:rsidRPr="00541CCA">
        <w:rPr>
          <w:sz w:val="28"/>
          <w:szCs w:val="28"/>
          <w:lang w:eastAsia="en-US"/>
        </w:rPr>
        <w:t xml:space="preserve">21.1.04.02.) </w:t>
      </w:r>
      <w:r w:rsidR="0014744D" w:rsidRPr="00541CCA">
        <w:rPr>
          <w:sz w:val="28"/>
          <w:szCs w:val="28"/>
        </w:rPr>
        <w:t>Рассматривает обращения граж</w:t>
      </w:r>
      <w:r w:rsidR="00F2320D">
        <w:rPr>
          <w:sz w:val="28"/>
          <w:szCs w:val="28"/>
        </w:rPr>
        <w:t>дан: письменные</w:t>
      </w:r>
      <w:r w:rsidR="0014744D" w:rsidRPr="00541CCA">
        <w:rPr>
          <w:sz w:val="28"/>
          <w:szCs w:val="28"/>
        </w:rPr>
        <w:t>, устны</w:t>
      </w:r>
      <w:r w:rsidR="00F2320D">
        <w:rPr>
          <w:sz w:val="28"/>
          <w:szCs w:val="28"/>
        </w:rPr>
        <w:t>е</w:t>
      </w:r>
      <w:r w:rsidR="0014744D" w:rsidRPr="00541CCA">
        <w:rPr>
          <w:sz w:val="28"/>
          <w:szCs w:val="28"/>
        </w:rPr>
        <w:t>, электронны</w:t>
      </w:r>
      <w:r w:rsidR="00F2320D">
        <w:rPr>
          <w:sz w:val="28"/>
          <w:szCs w:val="28"/>
        </w:rPr>
        <w:t>е</w:t>
      </w:r>
      <w:r w:rsidR="0014744D" w:rsidRPr="00541CCA">
        <w:rPr>
          <w:sz w:val="28"/>
          <w:szCs w:val="28"/>
        </w:rPr>
        <w:t>, в части</w:t>
      </w:r>
      <w:r w:rsidR="0014744D">
        <w:rPr>
          <w:sz w:val="28"/>
          <w:szCs w:val="28"/>
        </w:rPr>
        <w:t>:</w:t>
      </w:r>
    </w:p>
    <w:p w:rsidR="0014744D" w:rsidRDefault="0014744D" w:rsidP="0014744D">
      <w:pPr>
        <w:pStyle w:val="11"/>
        <w:shd w:val="clear" w:color="auto" w:fill="FFFFFF"/>
        <w:spacing w:line="317" w:lineRule="exact"/>
        <w:ind w:firstLine="709"/>
        <w:jc w:val="both"/>
        <w:rPr>
          <w:sz w:val="28"/>
          <w:szCs w:val="28"/>
        </w:rPr>
      </w:pPr>
      <w:r w:rsidRPr="004F7715">
        <w:rPr>
          <w:sz w:val="28"/>
          <w:szCs w:val="28"/>
        </w:rPr>
        <w:t>направление запроса</w:t>
      </w:r>
      <w:r>
        <w:rPr>
          <w:sz w:val="28"/>
          <w:szCs w:val="28"/>
        </w:rPr>
        <w:t xml:space="preserve"> необходимого</w:t>
      </w:r>
      <w:r w:rsidRPr="004F7715">
        <w:rPr>
          <w:sz w:val="28"/>
          <w:szCs w:val="28"/>
        </w:rPr>
        <w:t xml:space="preserve"> для рассмотрения обращения документов и материалов</w:t>
      </w:r>
      <w:r>
        <w:rPr>
          <w:sz w:val="28"/>
          <w:szCs w:val="28"/>
        </w:rPr>
        <w:t>;</w:t>
      </w:r>
    </w:p>
    <w:p w:rsidR="0014744D" w:rsidRPr="004F7715" w:rsidRDefault="0014744D" w:rsidP="0014744D">
      <w:pPr>
        <w:pStyle w:val="11"/>
        <w:shd w:val="clear" w:color="auto" w:fill="FFFFFF"/>
        <w:spacing w:line="317" w:lineRule="exact"/>
        <w:ind w:firstLine="709"/>
        <w:jc w:val="both"/>
        <w:rPr>
          <w:sz w:val="28"/>
          <w:szCs w:val="28"/>
        </w:rPr>
      </w:pPr>
      <w:r w:rsidRPr="004F7715">
        <w:rPr>
          <w:sz w:val="28"/>
          <w:szCs w:val="28"/>
        </w:rPr>
        <w:t>принятие мер по обращениям граждан в соответствии с поручением (резолюцией)</w:t>
      </w:r>
      <w:r>
        <w:rPr>
          <w:sz w:val="28"/>
          <w:szCs w:val="28"/>
        </w:rPr>
        <w:t>;</w:t>
      </w:r>
    </w:p>
    <w:p w:rsidR="0014744D" w:rsidRDefault="0014744D" w:rsidP="0014744D">
      <w:pPr>
        <w:pStyle w:val="11"/>
        <w:shd w:val="clear" w:color="auto" w:fill="FFFFFF"/>
        <w:spacing w:line="317" w:lineRule="exact"/>
        <w:ind w:firstLine="709"/>
        <w:jc w:val="both"/>
        <w:rPr>
          <w:sz w:val="28"/>
          <w:szCs w:val="28"/>
        </w:rPr>
      </w:pPr>
      <w:r w:rsidRPr="00541CCA">
        <w:rPr>
          <w:sz w:val="28"/>
          <w:szCs w:val="28"/>
        </w:rPr>
        <w:t>подготовки и направления заявителю письменного ответа по существу поставленных в обращении вопросов</w:t>
      </w:r>
      <w:r>
        <w:rPr>
          <w:sz w:val="28"/>
          <w:szCs w:val="28"/>
        </w:rPr>
        <w:t>;</w:t>
      </w:r>
    </w:p>
    <w:p w:rsidR="0014744D" w:rsidRDefault="0014744D" w:rsidP="0014744D">
      <w:pPr>
        <w:pStyle w:val="11"/>
        <w:shd w:val="clear" w:color="auto" w:fill="FFFFFF"/>
        <w:spacing w:line="317" w:lineRule="exact"/>
        <w:ind w:firstLine="709"/>
        <w:jc w:val="both"/>
        <w:rPr>
          <w:sz w:val="28"/>
          <w:szCs w:val="28"/>
        </w:rPr>
      </w:pPr>
      <w:r w:rsidRPr="004F7715">
        <w:rPr>
          <w:sz w:val="28"/>
          <w:szCs w:val="28"/>
        </w:rPr>
        <w:t>переадресация обращения, уведомление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</w:t>
      </w:r>
      <w:r>
        <w:rPr>
          <w:sz w:val="28"/>
          <w:szCs w:val="28"/>
        </w:rPr>
        <w:t>;</w:t>
      </w:r>
    </w:p>
    <w:p w:rsidR="0014744D" w:rsidRPr="004F7715" w:rsidRDefault="0014744D" w:rsidP="0014744D">
      <w:pPr>
        <w:pStyle w:val="11"/>
        <w:shd w:val="clear" w:color="auto" w:fill="FFFFFF"/>
        <w:spacing w:line="317" w:lineRule="exact"/>
        <w:ind w:firstLine="709"/>
        <w:jc w:val="both"/>
        <w:rPr>
          <w:sz w:val="28"/>
          <w:szCs w:val="28"/>
        </w:rPr>
      </w:pPr>
      <w:r w:rsidRPr="004F7715">
        <w:rPr>
          <w:sz w:val="28"/>
          <w:szCs w:val="28"/>
        </w:rPr>
        <w:t>предоставление по запросам, направленным в установленном порядке государственных органов, органов местного самоуправления или должностных лиц, рассматривающих обращение, информации, документов и материалов, необходимых для рассмотрения обращения</w:t>
      </w:r>
      <w:r>
        <w:rPr>
          <w:sz w:val="28"/>
          <w:szCs w:val="28"/>
        </w:rPr>
        <w:t>.</w:t>
      </w:r>
    </w:p>
    <w:p w:rsidR="00072D9C" w:rsidRPr="0014744D" w:rsidRDefault="0035044C" w:rsidP="0014744D">
      <w:pPr>
        <w:pStyle w:val="11"/>
        <w:shd w:val="clear" w:color="auto" w:fill="FFFFFF"/>
        <w:spacing w:line="317" w:lineRule="exac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3.1.4.22</w:t>
      </w:r>
      <w:r w:rsidR="00072D9C" w:rsidRPr="0014744D">
        <w:rPr>
          <w:sz w:val="28"/>
          <w:szCs w:val="28"/>
        </w:rPr>
        <w:t>.</w:t>
      </w:r>
      <w:r w:rsidR="00072D9C" w:rsidRPr="0014744D">
        <w:rPr>
          <w:color w:val="000000"/>
          <w:sz w:val="28"/>
          <w:szCs w:val="28"/>
        </w:rPr>
        <w:t xml:space="preserve"> (21.1.04.06.) Предоставляет справочно-разъяснительную информацию гражданам:</w:t>
      </w:r>
    </w:p>
    <w:p w:rsidR="00072D9C" w:rsidRPr="0014744D" w:rsidRDefault="00072D9C" w:rsidP="00072D9C">
      <w:pPr>
        <w:ind w:firstLine="708"/>
        <w:jc w:val="both"/>
        <w:rPr>
          <w:color w:val="000000"/>
          <w:szCs w:val="28"/>
        </w:rPr>
      </w:pPr>
      <w:r w:rsidRPr="0014744D">
        <w:rPr>
          <w:color w:val="000000"/>
          <w:szCs w:val="28"/>
        </w:rPr>
        <w:t>а) размещение и актуализация информации на информационных стендах, досках объявлений;</w:t>
      </w:r>
    </w:p>
    <w:p w:rsidR="00072D9C" w:rsidRPr="00541CCA" w:rsidRDefault="00072D9C" w:rsidP="00072D9C">
      <w:pPr>
        <w:ind w:firstLine="708"/>
        <w:jc w:val="both"/>
        <w:rPr>
          <w:color w:val="000000"/>
          <w:szCs w:val="28"/>
        </w:rPr>
      </w:pPr>
      <w:r w:rsidRPr="0014744D">
        <w:rPr>
          <w:color w:val="000000"/>
          <w:szCs w:val="28"/>
        </w:rPr>
        <w:t>б) предоставление информации</w:t>
      </w:r>
      <w:r w:rsidRPr="00541CCA">
        <w:rPr>
          <w:color w:val="000000"/>
          <w:szCs w:val="28"/>
        </w:rPr>
        <w:t xml:space="preserve"> гражданам при общении по телефону, в ходе проведения информационных встреч, сходов граждан;</w:t>
      </w:r>
    </w:p>
    <w:p w:rsidR="00072D9C" w:rsidRPr="00541CCA" w:rsidRDefault="00072D9C" w:rsidP="00072D9C">
      <w:pPr>
        <w:ind w:firstLine="708"/>
        <w:jc w:val="both"/>
        <w:rPr>
          <w:color w:val="000000"/>
          <w:szCs w:val="28"/>
        </w:rPr>
      </w:pPr>
      <w:r w:rsidRPr="00541CCA">
        <w:rPr>
          <w:color w:val="000000"/>
          <w:szCs w:val="28"/>
        </w:rPr>
        <w:t>в) консультирование заявителей, в том числе по телефону, электронной почте, при личном приеме.</w:t>
      </w:r>
    </w:p>
    <w:p w:rsidR="00FE0C43" w:rsidRPr="00071D31" w:rsidRDefault="0035044C" w:rsidP="003970B8">
      <w:pPr>
        <w:autoSpaceDE w:val="0"/>
        <w:autoSpaceDN w:val="0"/>
        <w:adjustRightInd w:val="0"/>
        <w:spacing w:line="233" w:lineRule="auto"/>
        <w:jc w:val="both"/>
        <w:rPr>
          <w:szCs w:val="28"/>
        </w:rPr>
      </w:pPr>
      <w:r>
        <w:rPr>
          <w:szCs w:val="28"/>
        </w:rPr>
        <w:tab/>
      </w:r>
      <w:r w:rsidRPr="0035044C">
        <w:rPr>
          <w:szCs w:val="28"/>
        </w:rPr>
        <w:t>3.1.4.</w:t>
      </w:r>
      <w:r w:rsidR="003970B8">
        <w:rPr>
          <w:szCs w:val="28"/>
        </w:rPr>
        <w:t>23</w:t>
      </w:r>
      <w:r w:rsidR="00FE0C43" w:rsidRPr="0035044C">
        <w:rPr>
          <w:szCs w:val="28"/>
        </w:rPr>
        <w:t>. Ведет учет и представляет отчетность по направлениям работы, изложенным выше.</w:t>
      </w:r>
    </w:p>
    <w:p w:rsidR="0014744D" w:rsidRPr="00702467" w:rsidRDefault="0014744D" w:rsidP="0014744D">
      <w:pPr>
        <w:ind w:firstLine="708"/>
        <w:jc w:val="both"/>
        <w:rPr>
          <w:szCs w:val="28"/>
        </w:rPr>
      </w:pPr>
      <w:r w:rsidRPr="00702467">
        <w:rPr>
          <w:szCs w:val="28"/>
        </w:rPr>
        <w:t xml:space="preserve">3.2. Права </w:t>
      </w:r>
      <w:r>
        <w:rPr>
          <w:szCs w:val="28"/>
        </w:rPr>
        <w:t>ведущего</w:t>
      </w:r>
      <w:r w:rsidRPr="00702467">
        <w:rPr>
          <w:szCs w:val="28"/>
        </w:rPr>
        <w:t xml:space="preserve"> специалиста</w:t>
      </w:r>
    </w:p>
    <w:p w:rsidR="0014744D" w:rsidRPr="00702467" w:rsidRDefault="0014744D" w:rsidP="0014744D">
      <w:pPr>
        <w:ind w:firstLine="709"/>
        <w:jc w:val="both"/>
        <w:rPr>
          <w:szCs w:val="28"/>
        </w:rPr>
      </w:pPr>
      <w:r w:rsidRPr="00702467">
        <w:rPr>
          <w:szCs w:val="28"/>
        </w:rPr>
        <w:t xml:space="preserve">При исполнении своих должностных обязанностей </w:t>
      </w:r>
      <w:r>
        <w:rPr>
          <w:szCs w:val="28"/>
        </w:rPr>
        <w:t>ведущий</w:t>
      </w:r>
      <w:r w:rsidRPr="00702467">
        <w:rPr>
          <w:szCs w:val="28"/>
        </w:rPr>
        <w:t xml:space="preserve"> специалист обладает правами, установленными статьей 11 Федерального закона</w:t>
      </w:r>
      <w:r w:rsidRPr="00702467">
        <w:rPr>
          <w:szCs w:val="28"/>
        </w:rPr>
        <w:br/>
        <w:t>от 02.03.2007 № 25-ФЗ «О муниципальной службе в Российской Федерации».</w:t>
      </w:r>
    </w:p>
    <w:p w:rsidR="0014744D" w:rsidRPr="00702467" w:rsidRDefault="0014744D" w:rsidP="0014744D">
      <w:pPr>
        <w:ind w:firstLine="709"/>
        <w:rPr>
          <w:szCs w:val="28"/>
        </w:rPr>
      </w:pPr>
      <w:r w:rsidRPr="00702467">
        <w:rPr>
          <w:szCs w:val="28"/>
        </w:rPr>
        <w:t xml:space="preserve">Кроме того, </w:t>
      </w:r>
      <w:r>
        <w:rPr>
          <w:szCs w:val="28"/>
        </w:rPr>
        <w:t>ведущий</w:t>
      </w:r>
      <w:r w:rsidRPr="00702467">
        <w:rPr>
          <w:szCs w:val="28"/>
        </w:rPr>
        <w:t xml:space="preserve"> специалист имеет право:</w:t>
      </w:r>
    </w:p>
    <w:p w:rsidR="0014744D" w:rsidRPr="00071D31" w:rsidRDefault="0014744D" w:rsidP="0014744D">
      <w:pPr>
        <w:ind w:firstLine="709"/>
        <w:jc w:val="both"/>
        <w:rPr>
          <w:szCs w:val="28"/>
        </w:rPr>
      </w:pPr>
      <w:r w:rsidRPr="00071D31">
        <w:rPr>
          <w:szCs w:val="28"/>
        </w:rPr>
        <w:t xml:space="preserve">знакомиться с проектами решений, принимаемых руководителем, касающихся деятельности </w:t>
      </w:r>
      <w:r>
        <w:rPr>
          <w:szCs w:val="28"/>
        </w:rPr>
        <w:t>в</w:t>
      </w:r>
      <w:r w:rsidR="00577339">
        <w:rPr>
          <w:szCs w:val="28"/>
        </w:rPr>
        <w:t>е</w:t>
      </w:r>
      <w:r>
        <w:rPr>
          <w:szCs w:val="28"/>
        </w:rPr>
        <w:t>дущего</w:t>
      </w:r>
      <w:r w:rsidRPr="00071D31">
        <w:rPr>
          <w:szCs w:val="28"/>
        </w:rPr>
        <w:t xml:space="preserve"> специалиста;</w:t>
      </w:r>
    </w:p>
    <w:p w:rsidR="0014744D" w:rsidRDefault="0014744D" w:rsidP="0014744D">
      <w:pPr>
        <w:ind w:firstLine="709"/>
        <w:jc w:val="both"/>
        <w:rPr>
          <w:szCs w:val="28"/>
        </w:rPr>
      </w:pPr>
      <w:r w:rsidRPr="00702467">
        <w:rPr>
          <w:szCs w:val="28"/>
        </w:rPr>
        <w:t>получать информацию и материалы, необходимые для исполнения должностных обязанностей;</w:t>
      </w:r>
    </w:p>
    <w:p w:rsidR="0014744D" w:rsidRPr="00071D31" w:rsidRDefault="0014744D" w:rsidP="0014744D">
      <w:pPr>
        <w:ind w:firstLine="709"/>
        <w:jc w:val="both"/>
        <w:rPr>
          <w:szCs w:val="28"/>
        </w:rPr>
      </w:pPr>
      <w:r w:rsidRPr="00071D31">
        <w:rPr>
          <w:szCs w:val="28"/>
        </w:rPr>
        <w:t xml:space="preserve">запрашивать лично или по поручению руководителя </w:t>
      </w:r>
      <w:r>
        <w:rPr>
          <w:szCs w:val="28"/>
        </w:rPr>
        <w:t>от</w:t>
      </w:r>
      <w:r w:rsidR="008546CE" w:rsidRPr="00702467">
        <w:rPr>
          <w:szCs w:val="28"/>
        </w:rPr>
        <w:t xml:space="preserve"> структурных подразделений Администрации города, ее отраслевых (функциональных) </w:t>
      </w:r>
      <w:r w:rsidR="00EA2208">
        <w:rPr>
          <w:szCs w:val="28"/>
        </w:rPr>
        <w:br/>
      </w:r>
      <w:r w:rsidR="008546CE" w:rsidRPr="00702467">
        <w:rPr>
          <w:szCs w:val="28"/>
        </w:rPr>
        <w:t>и территориальных органов</w:t>
      </w:r>
      <w:r w:rsidR="008546CE">
        <w:rPr>
          <w:szCs w:val="28"/>
        </w:rPr>
        <w:t>,</w:t>
      </w:r>
      <w:r>
        <w:rPr>
          <w:szCs w:val="28"/>
        </w:rPr>
        <w:t xml:space="preserve"> предприятий</w:t>
      </w:r>
      <w:r w:rsidRPr="00071D31">
        <w:rPr>
          <w:szCs w:val="28"/>
        </w:rPr>
        <w:t xml:space="preserve"> </w:t>
      </w:r>
      <w:r>
        <w:rPr>
          <w:szCs w:val="28"/>
        </w:rPr>
        <w:t>района</w:t>
      </w:r>
      <w:r w:rsidRPr="00071D31">
        <w:rPr>
          <w:szCs w:val="28"/>
        </w:rPr>
        <w:t xml:space="preserve"> документы и сведения, необходимые для выпо</w:t>
      </w:r>
      <w:r w:rsidR="008546CE">
        <w:rPr>
          <w:szCs w:val="28"/>
        </w:rPr>
        <w:t>лнения должностных обязанностей;</w:t>
      </w:r>
    </w:p>
    <w:p w:rsidR="0014744D" w:rsidRPr="00071D31" w:rsidRDefault="0014744D" w:rsidP="0014744D">
      <w:pPr>
        <w:ind w:firstLine="709"/>
        <w:jc w:val="both"/>
        <w:rPr>
          <w:szCs w:val="28"/>
        </w:rPr>
      </w:pPr>
      <w:r w:rsidRPr="00071D31">
        <w:rPr>
          <w:szCs w:val="28"/>
        </w:rPr>
        <w:t>визировать документы, давать заключения и предложения по решению вопросов, относящихся к его компетенции;</w:t>
      </w:r>
    </w:p>
    <w:p w:rsidR="0014744D" w:rsidRPr="00071D31" w:rsidRDefault="0014744D" w:rsidP="0014744D">
      <w:pPr>
        <w:ind w:firstLine="709"/>
        <w:jc w:val="both"/>
        <w:rPr>
          <w:szCs w:val="28"/>
        </w:rPr>
      </w:pPr>
      <w:r w:rsidRPr="00071D31">
        <w:rPr>
          <w:szCs w:val="28"/>
        </w:rPr>
        <w:t xml:space="preserve">выносить на рассмотрение руководителя предложения по улучшению деятельности </w:t>
      </w:r>
      <w:r w:rsidR="008546CE">
        <w:rPr>
          <w:szCs w:val="28"/>
        </w:rPr>
        <w:t>администрации района</w:t>
      </w:r>
      <w:r w:rsidRPr="00071D31">
        <w:rPr>
          <w:szCs w:val="28"/>
        </w:rPr>
        <w:t>, совершенствованию своей деятельности</w:t>
      </w:r>
      <w:r>
        <w:rPr>
          <w:szCs w:val="28"/>
        </w:rPr>
        <w:t>.</w:t>
      </w:r>
    </w:p>
    <w:p w:rsidR="0014744D" w:rsidRDefault="0014744D" w:rsidP="0014744D">
      <w:pPr>
        <w:ind w:firstLine="709"/>
        <w:jc w:val="both"/>
        <w:rPr>
          <w:szCs w:val="28"/>
        </w:rPr>
      </w:pPr>
      <w:r w:rsidRPr="00702467">
        <w:rPr>
          <w:szCs w:val="28"/>
        </w:rPr>
        <w:t>давать работн</w:t>
      </w:r>
      <w:r w:rsidR="00FE0C43">
        <w:rPr>
          <w:szCs w:val="28"/>
        </w:rPr>
        <w:t>икам структурных подразделений а</w:t>
      </w:r>
      <w:r w:rsidRPr="00702467">
        <w:rPr>
          <w:szCs w:val="28"/>
        </w:rPr>
        <w:t xml:space="preserve">дминистрации </w:t>
      </w:r>
      <w:r w:rsidR="00FE0C43">
        <w:rPr>
          <w:szCs w:val="28"/>
        </w:rPr>
        <w:t>района</w:t>
      </w:r>
      <w:r w:rsidRPr="00702467">
        <w:rPr>
          <w:szCs w:val="28"/>
        </w:rPr>
        <w:t xml:space="preserve"> разъяснения по вопросам, входящим в его должностные обязанности;</w:t>
      </w:r>
    </w:p>
    <w:p w:rsidR="008546CE" w:rsidRDefault="008546CE" w:rsidP="008546CE">
      <w:pPr>
        <w:ind w:firstLine="709"/>
        <w:jc w:val="both"/>
        <w:rPr>
          <w:szCs w:val="28"/>
        </w:rPr>
      </w:pPr>
      <w:r w:rsidRPr="00BE109A">
        <w:rPr>
          <w:szCs w:val="28"/>
        </w:rPr>
        <w:lastRenderedPageBreak/>
        <w:t>повышать квалификацию</w:t>
      </w:r>
      <w:r>
        <w:rPr>
          <w:szCs w:val="28"/>
        </w:rPr>
        <w:t xml:space="preserve"> по направлениям профессиональной деятельности;</w:t>
      </w:r>
    </w:p>
    <w:p w:rsidR="008546CE" w:rsidRPr="00702467" w:rsidRDefault="008546CE" w:rsidP="008546CE">
      <w:pPr>
        <w:ind w:firstLine="709"/>
        <w:jc w:val="both"/>
        <w:rPr>
          <w:szCs w:val="28"/>
        </w:rPr>
      </w:pPr>
      <w:r w:rsidRPr="00702467">
        <w:rPr>
          <w:szCs w:val="28"/>
        </w:rPr>
        <w:t>иными правами, необходимыми для реализации возложенных н</w:t>
      </w:r>
      <w:r>
        <w:rPr>
          <w:szCs w:val="28"/>
        </w:rPr>
        <w:t>а него должностных обязанностей.</w:t>
      </w:r>
    </w:p>
    <w:p w:rsidR="0014744D" w:rsidRPr="00702467" w:rsidRDefault="0014744D" w:rsidP="0014744D">
      <w:pPr>
        <w:ind w:left="709"/>
        <w:jc w:val="both"/>
        <w:rPr>
          <w:szCs w:val="28"/>
        </w:rPr>
      </w:pPr>
      <w:r w:rsidRPr="00702467">
        <w:rPr>
          <w:szCs w:val="28"/>
        </w:rPr>
        <w:t xml:space="preserve">3.3. Ответственность </w:t>
      </w:r>
      <w:r>
        <w:rPr>
          <w:szCs w:val="28"/>
        </w:rPr>
        <w:t>ведущего</w:t>
      </w:r>
      <w:r w:rsidRPr="00702467">
        <w:rPr>
          <w:szCs w:val="28"/>
        </w:rPr>
        <w:t xml:space="preserve"> специалиста</w:t>
      </w:r>
    </w:p>
    <w:p w:rsidR="0014744D" w:rsidRPr="00702467" w:rsidRDefault="0014744D" w:rsidP="0014744D">
      <w:pPr>
        <w:ind w:firstLine="709"/>
        <w:jc w:val="both"/>
        <w:rPr>
          <w:szCs w:val="28"/>
        </w:rPr>
      </w:pPr>
      <w:r>
        <w:rPr>
          <w:szCs w:val="28"/>
        </w:rPr>
        <w:t>Ведущий</w:t>
      </w:r>
      <w:r w:rsidRPr="00702467">
        <w:rPr>
          <w:szCs w:val="28"/>
        </w:rPr>
        <w:t xml:space="preserve"> специалист несет ответственность в соответствии</w:t>
      </w:r>
      <w:r w:rsidRPr="00702467">
        <w:rPr>
          <w:szCs w:val="28"/>
        </w:rPr>
        <w:br/>
        <w:t>с Федеральным законом от 02.03.2007 № 25-ФЗ «О муниципальной службе</w:t>
      </w:r>
      <w:r w:rsidRPr="00702467">
        <w:rPr>
          <w:szCs w:val="28"/>
        </w:rPr>
        <w:br/>
        <w:t xml:space="preserve">в Российской Федерации», а также: </w:t>
      </w:r>
    </w:p>
    <w:p w:rsidR="0014744D" w:rsidRPr="00702467" w:rsidRDefault="0014744D" w:rsidP="0014744D">
      <w:pPr>
        <w:ind w:firstLine="709"/>
        <w:jc w:val="both"/>
        <w:rPr>
          <w:szCs w:val="28"/>
        </w:rPr>
      </w:pPr>
      <w:r w:rsidRPr="00702467">
        <w:rPr>
          <w:szCs w:val="28"/>
        </w:rPr>
        <w:t>за неисполнение или ненадлежащее исполнение возложенных на него должностных</w:t>
      </w:r>
      <w:r w:rsidR="00C71D25">
        <w:rPr>
          <w:szCs w:val="28"/>
        </w:rPr>
        <w:t xml:space="preserve"> </w:t>
      </w:r>
      <w:r w:rsidR="00C71D25" w:rsidRPr="00702467">
        <w:rPr>
          <w:szCs w:val="28"/>
        </w:rPr>
        <w:t xml:space="preserve">(несвоевременное выполнение заданий, приказов, распоряжений; представление руководству недостаточной и необъективной информации; ненадлежащую подготовку и срыв проведения </w:t>
      </w:r>
      <w:r w:rsidR="00C71D25">
        <w:rPr>
          <w:szCs w:val="28"/>
        </w:rPr>
        <w:t>мероприятий</w:t>
      </w:r>
      <w:r w:rsidRPr="00702467">
        <w:rPr>
          <w:szCs w:val="28"/>
        </w:rPr>
        <w:t xml:space="preserve">; </w:t>
      </w:r>
    </w:p>
    <w:p w:rsidR="0014744D" w:rsidRPr="00702467" w:rsidRDefault="0014744D" w:rsidP="0014744D">
      <w:pPr>
        <w:ind w:firstLine="709"/>
        <w:jc w:val="both"/>
        <w:rPr>
          <w:szCs w:val="28"/>
        </w:rPr>
      </w:pPr>
      <w:r w:rsidRPr="00702467">
        <w:rPr>
          <w:szCs w:val="28"/>
        </w:rPr>
        <w:t>за несоблюдение ограничений и нарушение запретов, связанных</w:t>
      </w:r>
      <w:r w:rsidRPr="00702467">
        <w:rPr>
          <w:szCs w:val="28"/>
        </w:rPr>
        <w:br/>
        <w:t>с муниципальной службой;</w:t>
      </w:r>
    </w:p>
    <w:p w:rsidR="0014744D" w:rsidRPr="00702467" w:rsidRDefault="0014744D" w:rsidP="0014744D">
      <w:pPr>
        <w:ind w:firstLine="709"/>
        <w:jc w:val="both"/>
        <w:rPr>
          <w:szCs w:val="28"/>
        </w:rPr>
      </w:pPr>
      <w:r w:rsidRPr="00702467">
        <w:rPr>
          <w:szCs w:val="28"/>
        </w:rPr>
        <w:t xml:space="preserve">за действия или бездействие, ведущие к нарушению прав и законных интересов граждан; </w:t>
      </w:r>
    </w:p>
    <w:p w:rsidR="0014744D" w:rsidRPr="00702467" w:rsidRDefault="0014744D" w:rsidP="0014744D">
      <w:pPr>
        <w:ind w:firstLine="709"/>
        <w:jc w:val="both"/>
        <w:rPr>
          <w:szCs w:val="28"/>
        </w:rPr>
      </w:pPr>
      <w:r w:rsidRPr="00702467">
        <w:rPr>
          <w:szCs w:val="28"/>
        </w:rPr>
        <w:t>за разглашение государственной тайны, а также сведений, ставших</w:t>
      </w:r>
      <w:r>
        <w:rPr>
          <w:szCs w:val="28"/>
        </w:rPr>
        <w:t xml:space="preserve"> ему</w:t>
      </w:r>
      <w:r w:rsidRPr="00702467">
        <w:rPr>
          <w:szCs w:val="28"/>
        </w:rPr>
        <w:t xml:space="preserve"> известными</w:t>
      </w:r>
      <w:r>
        <w:rPr>
          <w:szCs w:val="28"/>
        </w:rPr>
        <w:t xml:space="preserve"> </w:t>
      </w:r>
      <w:r w:rsidRPr="00702467">
        <w:rPr>
          <w:szCs w:val="28"/>
        </w:rPr>
        <w:t>в связи с исполнением должностных обязанностей;</w:t>
      </w:r>
    </w:p>
    <w:p w:rsidR="00D90042" w:rsidRPr="00541CCA" w:rsidRDefault="00D90042" w:rsidP="009C114A">
      <w:pPr>
        <w:ind w:left="540"/>
        <w:jc w:val="center"/>
        <w:rPr>
          <w:szCs w:val="28"/>
        </w:rPr>
      </w:pPr>
    </w:p>
    <w:p w:rsidR="009C114A" w:rsidRPr="00541CCA" w:rsidRDefault="009C114A" w:rsidP="009C114A">
      <w:pPr>
        <w:ind w:left="540"/>
        <w:jc w:val="center"/>
        <w:rPr>
          <w:szCs w:val="28"/>
        </w:rPr>
      </w:pPr>
      <w:r w:rsidRPr="00541CCA">
        <w:rPr>
          <w:szCs w:val="28"/>
        </w:rPr>
        <w:t xml:space="preserve">4. Перечень вопросов, по которым </w:t>
      </w:r>
      <w:r w:rsidR="006252F6" w:rsidRPr="00541CCA">
        <w:rPr>
          <w:szCs w:val="28"/>
        </w:rPr>
        <w:t>ведущий</w:t>
      </w:r>
      <w:r w:rsidRPr="00541CCA">
        <w:rPr>
          <w:szCs w:val="28"/>
        </w:rPr>
        <w:t xml:space="preserve"> специали</w:t>
      </w:r>
      <w:proofErr w:type="gramStart"/>
      <w:r w:rsidRPr="00541CCA">
        <w:rPr>
          <w:szCs w:val="28"/>
        </w:rPr>
        <w:t>ст впр</w:t>
      </w:r>
      <w:proofErr w:type="gramEnd"/>
      <w:r w:rsidRPr="00541CCA">
        <w:rPr>
          <w:szCs w:val="28"/>
        </w:rPr>
        <w:t xml:space="preserve">аве </w:t>
      </w:r>
    </w:p>
    <w:p w:rsidR="009C114A" w:rsidRDefault="009C114A" w:rsidP="00690EB1">
      <w:pPr>
        <w:ind w:left="539"/>
        <w:jc w:val="center"/>
        <w:rPr>
          <w:szCs w:val="28"/>
        </w:rPr>
      </w:pPr>
      <w:r w:rsidRPr="00541CCA">
        <w:rPr>
          <w:szCs w:val="28"/>
        </w:rPr>
        <w:t xml:space="preserve">или </w:t>
      </w:r>
      <w:proofErr w:type="gramStart"/>
      <w:r w:rsidRPr="00541CCA">
        <w:rPr>
          <w:szCs w:val="28"/>
        </w:rPr>
        <w:t>обязан</w:t>
      </w:r>
      <w:proofErr w:type="gramEnd"/>
      <w:r w:rsidRPr="00541CCA">
        <w:rPr>
          <w:szCs w:val="28"/>
        </w:rPr>
        <w:t xml:space="preserve"> участвовать при подготовке проектов муниципальных правовых актов, проектов управленческих решений</w:t>
      </w:r>
    </w:p>
    <w:p w:rsidR="008E35B1" w:rsidRDefault="008E35B1" w:rsidP="00690EB1">
      <w:pPr>
        <w:ind w:left="539"/>
        <w:jc w:val="center"/>
        <w:rPr>
          <w:szCs w:val="28"/>
        </w:rPr>
      </w:pPr>
    </w:p>
    <w:p w:rsidR="009C114A" w:rsidRPr="00541CCA" w:rsidRDefault="009C114A" w:rsidP="00690EB1">
      <w:pPr>
        <w:ind w:firstLine="709"/>
        <w:jc w:val="both"/>
        <w:rPr>
          <w:szCs w:val="28"/>
        </w:rPr>
      </w:pPr>
      <w:r w:rsidRPr="00541CCA">
        <w:rPr>
          <w:szCs w:val="28"/>
        </w:rPr>
        <w:t xml:space="preserve">4.1. </w:t>
      </w:r>
      <w:r w:rsidR="006252F6" w:rsidRPr="00541CCA">
        <w:rPr>
          <w:szCs w:val="28"/>
        </w:rPr>
        <w:t>Ведущий</w:t>
      </w:r>
      <w:r w:rsidRPr="00541CCA">
        <w:rPr>
          <w:szCs w:val="28"/>
        </w:rPr>
        <w:t xml:space="preserve"> специалист принимает участие в подготовке проектов </w:t>
      </w:r>
      <w:r w:rsidR="00BF1E9D" w:rsidRPr="00541CCA">
        <w:rPr>
          <w:szCs w:val="28"/>
        </w:rPr>
        <w:t>приказов</w:t>
      </w:r>
      <w:r w:rsidRPr="00541CCA">
        <w:rPr>
          <w:szCs w:val="28"/>
        </w:rPr>
        <w:t xml:space="preserve"> и распоряжений </w:t>
      </w:r>
      <w:r w:rsidR="00BF1E9D" w:rsidRPr="00541CCA">
        <w:rPr>
          <w:szCs w:val="28"/>
        </w:rPr>
        <w:t>а</w:t>
      </w:r>
      <w:r w:rsidRPr="00541CCA">
        <w:rPr>
          <w:szCs w:val="28"/>
        </w:rPr>
        <w:t xml:space="preserve">дминистрации </w:t>
      </w:r>
      <w:r w:rsidR="00BF1E9D" w:rsidRPr="00541CCA">
        <w:rPr>
          <w:szCs w:val="28"/>
        </w:rPr>
        <w:t xml:space="preserve">района </w:t>
      </w:r>
      <w:r w:rsidRPr="00541CCA">
        <w:rPr>
          <w:szCs w:val="28"/>
        </w:rPr>
        <w:t xml:space="preserve">в соответствии со своей компетенцией </w:t>
      </w:r>
      <w:r w:rsidR="00EA2208">
        <w:rPr>
          <w:szCs w:val="28"/>
        </w:rPr>
        <w:br/>
      </w:r>
      <w:r w:rsidRPr="00541CCA">
        <w:rPr>
          <w:szCs w:val="28"/>
        </w:rPr>
        <w:t>по вопросам, входящим в его должностные обязанности.</w:t>
      </w:r>
    </w:p>
    <w:p w:rsidR="009C114A" w:rsidRDefault="009C114A" w:rsidP="009C114A">
      <w:pPr>
        <w:ind w:firstLine="709"/>
        <w:jc w:val="both"/>
        <w:rPr>
          <w:szCs w:val="28"/>
        </w:rPr>
      </w:pPr>
      <w:r w:rsidRPr="00541CCA">
        <w:rPr>
          <w:szCs w:val="28"/>
        </w:rPr>
        <w:t xml:space="preserve">4.2. </w:t>
      </w:r>
      <w:r w:rsidR="006252F6" w:rsidRPr="00541CCA">
        <w:rPr>
          <w:szCs w:val="28"/>
        </w:rPr>
        <w:t>Ведущий</w:t>
      </w:r>
      <w:r w:rsidRPr="00541CCA">
        <w:rPr>
          <w:szCs w:val="28"/>
        </w:rPr>
        <w:t xml:space="preserve"> специали</w:t>
      </w:r>
      <w:proofErr w:type="gramStart"/>
      <w:r w:rsidRPr="00541CCA">
        <w:rPr>
          <w:szCs w:val="28"/>
        </w:rPr>
        <w:t>ст впр</w:t>
      </w:r>
      <w:proofErr w:type="gramEnd"/>
      <w:r w:rsidRPr="00541CCA">
        <w:rPr>
          <w:szCs w:val="28"/>
        </w:rPr>
        <w:t>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муниципальных правовых актов, а также принимаемых управленческих решений по вопросам</w:t>
      </w:r>
      <w:r w:rsidR="00B65AE0" w:rsidRPr="00541CCA">
        <w:rPr>
          <w:szCs w:val="28"/>
        </w:rPr>
        <w:t>, входящим в его компетенцию</w:t>
      </w:r>
      <w:r w:rsidR="00AA6E32" w:rsidRPr="00541CCA">
        <w:rPr>
          <w:szCs w:val="28"/>
        </w:rPr>
        <w:t>.</w:t>
      </w:r>
    </w:p>
    <w:p w:rsidR="008E35B1" w:rsidRPr="00541CCA" w:rsidRDefault="008E35B1" w:rsidP="009C114A">
      <w:pPr>
        <w:ind w:firstLine="709"/>
        <w:jc w:val="both"/>
        <w:rPr>
          <w:szCs w:val="28"/>
        </w:rPr>
      </w:pPr>
    </w:p>
    <w:p w:rsidR="009C114A" w:rsidRDefault="009C114A" w:rsidP="00C27F10">
      <w:pPr>
        <w:jc w:val="center"/>
        <w:rPr>
          <w:szCs w:val="28"/>
        </w:rPr>
      </w:pPr>
      <w:r w:rsidRPr="00541CCA">
        <w:rPr>
          <w:szCs w:val="28"/>
        </w:rPr>
        <w:t xml:space="preserve">5. Порядок взаимодействия </w:t>
      </w:r>
      <w:r w:rsidR="006252F6" w:rsidRPr="00541CCA">
        <w:rPr>
          <w:szCs w:val="28"/>
        </w:rPr>
        <w:t>ведущего</w:t>
      </w:r>
      <w:r w:rsidRPr="00541CCA">
        <w:rPr>
          <w:szCs w:val="28"/>
        </w:rPr>
        <w:t xml:space="preserve"> специалиста при исполнении</w:t>
      </w:r>
    </w:p>
    <w:p w:rsidR="009C114A" w:rsidRDefault="009C114A" w:rsidP="00C27F10">
      <w:pPr>
        <w:jc w:val="center"/>
        <w:rPr>
          <w:szCs w:val="28"/>
        </w:rPr>
      </w:pPr>
      <w:r w:rsidRPr="00541CCA">
        <w:rPr>
          <w:szCs w:val="28"/>
        </w:rPr>
        <w:t>должностных обязанностей с работниками</w:t>
      </w:r>
      <w:r w:rsidR="00C71D25" w:rsidRPr="00C71D25">
        <w:rPr>
          <w:szCs w:val="28"/>
        </w:rPr>
        <w:t xml:space="preserve"> </w:t>
      </w:r>
      <w:r w:rsidR="00C71D25" w:rsidRPr="00702467">
        <w:rPr>
          <w:szCs w:val="28"/>
        </w:rPr>
        <w:t>Правительства Ростовской области</w:t>
      </w:r>
      <w:r w:rsidR="00C71D25">
        <w:rPr>
          <w:szCs w:val="28"/>
        </w:rPr>
        <w:t>,</w:t>
      </w:r>
      <w:r w:rsidRPr="00541CCA">
        <w:rPr>
          <w:szCs w:val="28"/>
        </w:rPr>
        <w:t xml:space="preserve"> Администрации города, её отраслевых (функциональных) и территориальных органов, гражданами и организациями</w:t>
      </w:r>
    </w:p>
    <w:p w:rsidR="008E35B1" w:rsidRDefault="008E35B1" w:rsidP="00C27F10">
      <w:pPr>
        <w:jc w:val="center"/>
        <w:rPr>
          <w:szCs w:val="28"/>
        </w:rPr>
      </w:pPr>
      <w:bookmarkStart w:id="0" w:name="_GoBack"/>
      <w:bookmarkEnd w:id="0"/>
    </w:p>
    <w:p w:rsidR="009C114A" w:rsidRDefault="009C114A" w:rsidP="00C27F10">
      <w:pPr>
        <w:ind w:firstLine="709"/>
        <w:jc w:val="both"/>
        <w:rPr>
          <w:szCs w:val="28"/>
        </w:rPr>
      </w:pPr>
      <w:r w:rsidRPr="00541CCA">
        <w:rPr>
          <w:szCs w:val="28"/>
        </w:rPr>
        <w:t xml:space="preserve">Для выполнения своих должностных обязанностей и реализации предоставленных прав </w:t>
      </w:r>
      <w:r w:rsidR="006252F6" w:rsidRPr="00541CCA">
        <w:rPr>
          <w:szCs w:val="28"/>
        </w:rPr>
        <w:t>ведущий</w:t>
      </w:r>
      <w:r w:rsidRPr="00541CCA">
        <w:rPr>
          <w:szCs w:val="28"/>
        </w:rPr>
        <w:t xml:space="preserve"> специалист в порядке, установленном действующим законодательством и иными организационно-распорядительными документами, взаимодействует </w:t>
      </w:r>
      <w:proofErr w:type="gramStart"/>
      <w:r w:rsidRPr="00541CCA">
        <w:rPr>
          <w:szCs w:val="28"/>
        </w:rPr>
        <w:t>с</w:t>
      </w:r>
      <w:proofErr w:type="gramEnd"/>
      <w:r w:rsidRPr="00541CCA">
        <w:rPr>
          <w:szCs w:val="28"/>
        </w:rPr>
        <w:t>:</w:t>
      </w:r>
    </w:p>
    <w:p w:rsidR="00D90042" w:rsidRPr="00541CCA" w:rsidRDefault="00D90042" w:rsidP="00C27F10">
      <w:pPr>
        <w:ind w:firstLine="709"/>
        <w:jc w:val="both"/>
        <w:rPr>
          <w:szCs w:val="28"/>
        </w:rPr>
      </w:pPr>
      <w:r>
        <w:rPr>
          <w:szCs w:val="28"/>
        </w:rPr>
        <w:t>Правительством Ростовской области;</w:t>
      </w:r>
    </w:p>
    <w:p w:rsidR="00AA6E32" w:rsidRPr="00541CCA" w:rsidRDefault="00AA6E32" w:rsidP="00AA6E32">
      <w:pPr>
        <w:pStyle w:val="11"/>
        <w:shd w:val="clear" w:color="auto" w:fill="FFFFFF"/>
        <w:tabs>
          <w:tab w:val="left" w:pos="317"/>
          <w:tab w:val="left" w:leader="underscore" w:pos="9821"/>
        </w:tabs>
        <w:snapToGrid w:val="0"/>
        <w:ind w:left="14" w:firstLine="695"/>
        <w:rPr>
          <w:color w:val="000000"/>
          <w:sz w:val="28"/>
          <w:szCs w:val="28"/>
        </w:rPr>
      </w:pPr>
      <w:r w:rsidRPr="00541CCA">
        <w:rPr>
          <w:color w:val="000000"/>
          <w:sz w:val="28"/>
          <w:szCs w:val="28"/>
        </w:rPr>
        <w:t>работниками структурных подразделений Администрации города;</w:t>
      </w:r>
    </w:p>
    <w:p w:rsidR="0051145F" w:rsidRPr="00541CCA" w:rsidRDefault="009C114A" w:rsidP="009C114A">
      <w:pPr>
        <w:ind w:firstLine="709"/>
        <w:jc w:val="both"/>
        <w:rPr>
          <w:szCs w:val="28"/>
        </w:rPr>
      </w:pPr>
      <w:r w:rsidRPr="00541CCA">
        <w:rPr>
          <w:szCs w:val="28"/>
        </w:rPr>
        <w:t xml:space="preserve">работниками структурных подразделений и должностными лицами органов местного самоуправления города, а именно: </w:t>
      </w:r>
    </w:p>
    <w:p w:rsidR="0051145F" w:rsidRPr="00541CCA" w:rsidRDefault="0051145F" w:rsidP="0058187D">
      <w:pPr>
        <w:pStyle w:val="11"/>
        <w:shd w:val="clear" w:color="auto" w:fill="FFFFFF"/>
        <w:tabs>
          <w:tab w:val="left" w:pos="317"/>
          <w:tab w:val="left" w:leader="underscore" w:pos="9821"/>
        </w:tabs>
        <w:snapToGrid w:val="0"/>
        <w:ind w:left="14" w:firstLine="695"/>
        <w:rPr>
          <w:color w:val="000000"/>
          <w:sz w:val="28"/>
          <w:szCs w:val="28"/>
        </w:rPr>
      </w:pPr>
      <w:r w:rsidRPr="00541CCA">
        <w:rPr>
          <w:color w:val="000000"/>
          <w:sz w:val="28"/>
          <w:szCs w:val="28"/>
        </w:rPr>
        <w:t>МКУ «УЖКХ Советского района города Ростова-на-Дону»</w:t>
      </w:r>
      <w:r w:rsidR="00EA2208">
        <w:rPr>
          <w:color w:val="000000"/>
          <w:sz w:val="28"/>
          <w:szCs w:val="28"/>
        </w:rPr>
        <w:t>;</w:t>
      </w:r>
      <w:r w:rsidRPr="00541CCA">
        <w:rPr>
          <w:color w:val="000000"/>
          <w:sz w:val="28"/>
          <w:szCs w:val="28"/>
        </w:rPr>
        <w:t xml:space="preserve"> </w:t>
      </w:r>
    </w:p>
    <w:p w:rsidR="0051145F" w:rsidRPr="00541CCA" w:rsidRDefault="0051145F" w:rsidP="0058187D">
      <w:pPr>
        <w:pStyle w:val="11"/>
        <w:shd w:val="clear" w:color="auto" w:fill="FFFFFF"/>
        <w:tabs>
          <w:tab w:val="left" w:pos="317"/>
          <w:tab w:val="left" w:leader="underscore" w:pos="9821"/>
        </w:tabs>
        <w:snapToGrid w:val="0"/>
        <w:ind w:left="14" w:firstLine="695"/>
        <w:rPr>
          <w:color w:val="000000"/>
          <w:sz w:val="28"/>
          <w:szCs w:val="28"/>
        </w:rPr>
      </w:pPr>
      <w:r w:rsidRPr="00541CCA">
        <w:rPr>
          <w:color w:val="000000"/>
          <w:sz w:val="28"/>
          <w:szCs w:val="28"/>
        </w:rPr>
        <w:lastRenderedPageBreak/>
        <w:t>МКУ «УСЗН Советского района»</w:t>
      </w:r>
      <w:r w:rsidR="00EA2208">
        <w:rPr>
          <w:color w:val="000000"/>
          <w:sz w:val="28"/>
          <w:szCs w:val="28"/>
        </w:rPr>
        <w:t>;</w:t>
      </w:r>
    </w:p>
    <w:p w:rsidR="0051145F" w:rsidRPr="00541CCA" w:rsidRDefault="0051145F" w:rsidP="0058187D">
      <w:pPr>
        <w:pStyle w:val="11"/>
        <w:shd w:val="clear" w:color="auto" w:fill="FFFFFF"/>
        <w:tabs>
          <w:tab w:val="left" w:pos="317"/>
          <w:tab w:val="left" w:leader="underscore" w:pos="9821"/>
        </w:tabs>
        <w:snapToGrid w:val="0"/>
        <w:ind w:left="14" w:firstLine="695"/>
        <w:rPr>
          <w:color w:val="000000"/>
          <w:sz w:val="28"/>
          <w:szCs w:val="28"/>
        </w:rPr>
      </w:pPr>
      <w:r w:rsidRPr="00541CCA">
        <w:rPr>
          <w:color w:val="000000"/>
          <w:spacing w:val="3"/>
          <w:sz w:val="28"/>
          <w:szCs w:val="28"/>
        </w:rPr>
        <w:t>МКУ «Отдел образования Советского района»</w:t>
      </w:r>
      <w:r w:rsidR="00EA2208">
        <w:rPr>
          <w:color w:val="000000"/>
          <w:spacing w:val="3"/>
          <w:sz w:val="28"/>
          <w:szCs w:val="28"/>
        </w:rPr>
        <w:t>;</w:t>
      </w:r>
      <w:r w:rsidRPr="00541CCA">
        <w:rPr>
          <w:color w:val="000000"/>
          <w:sz w:val="28"/>
          <w:szCs w:val="28"/>
        </w:rPr>
        <w:t xml:space="preserve"> </w:t>
      </w:r>
    </w:p>
    <w:p w:rsidR="0051145F" w:rsidRPr="00541CCA" w:rsidRDefault="0051145F" w:rsidP="0058187D">
      <w:pPr>
        <w:pStyle w:val="11"/>
        <w:shd w:val="clear" w:color="auto" w:fill="FFFFFF"/>
        <w:tabs>
          <w:tab w:val="left" w:pos="317"/>
          <w:tab w:val="left" w:leader="underscore" w:pos="9821"/>
        </w:tabs>
        <w:snapToGrid w:val="0"/>
        <w:ind w:left="14" w:firstLine="695"/>
        <w:rPr>
          <w:color w:val="000000"/>
          <w:sz w:val="28"/>
          <w:szCs w:val="28"/>
        </w:rPr>
      </w:pPr>
      <w:r w:rsidRPr="00541CCA">
        <w:rPr>
          <w:color w:val="000000"/>
          <w:sz w:val="28"/>
          <w:szCs w:val="28"/>
        </w:rPr>
        <w:t>МИФНС</w:t>
      </w:r>
      <w:r w:rsidR="00FE2533" w:rsidRPr="00541CCA">
        <w:rPr>
          <w:color w:val="000000"/>
          <w:sz w:val="28"/>
          <w:szCs w:val="28"/>
        </w:rPr>
        <w:t xml:space="preserve"> России </w:t>
      </w:r>
      <w:r w:rsidRPr="00541CCA">
        <w:rPr>
          <w:color w:val="000000"/>
          <w:sz w:val="28"/>
          <w:szCs w:val="28"/>
        </w:rPr>
        <w:t>№ 24</w:t>
      </w:r>
      <w:r w:rsidR="00FE2533" w:rsidRPr="00541CCA">
        <w:rPr>
          <w:color w:val="000000"/>
          <w:sz w:val="28"/>
          <w:szCs w:val="28"/>
        </w:rPr>
        <w:t xml:space="preserve"> по Ростовской области</w:t>
      </w:r>
      <w:r w:rsidR="00EA2208">
        <w:rPr>
          <w:color w:val="000000"/>
          <w:sz w:val="28"/>
          <w:szCs w:val="28"/>
        </w:rPr>
        <w:t>;</w:t>
      </w:r>
      <w:r w:rsidRPr="00541CCA">
        <w:rPr>
          <w:color w:val="000000"/>
          <w:sz w:val="28"/>
          <w:szCs w:val="28"/>
        </w:rPr>
        <w:t xml:space="preserve"> </w:t>
      </w:r>
    </w:p>
    <w:p w:rsidR="00BD1189" w:rsidRPr="00541CCA" w:rsidRDefault="00BD1189" w:rsidP="0058187D">
      <w:pPr>
        <w:pStyle w:val="11"/>
        <w:shd w:val="clear" w:color="auto" w:fill="FFFFFF"/>
        <w:tabs>
          <w:tab w:val="left" w:pos="317"/>
          <w:tab w:val="left" w:leader="underscore" w:pos="9821"/>
        </w:tabs>
        <w:snapToGrid w:val="0"/>
        <w:ind w:left="14" w:firstLine="695"/>
        <w:rPr>
          <w:color w:val="000000"/>
          <w:sz w:val="28"/>
          <w:szCs w:val="28"/>
        </w:rPr>
      </w:pPr>
      <w:r w:rsidRPr="00541CCA">
        <w:rPr>
          <w:sz w:val="28"/>
          <w:szCs w:val="28"/>
        </w:rPr>
        <w:t>ГКУ РО «Центр занятости населения по Советскому район</w:t>
      </w:r>
      <w:r w:rsidR="00EA2208">
        <w:rPr>
          <w:sz w:val="28"/>
          <w:szCs w:val="28"/>
        </w:rPr>
        <w:t>у</w:t>
      </w:r>
      <w:r w:rsidRPr="00541CCA">
        <w:rPr>
          <w:sz w:val="28"/>
          <w:szCs w:val="28"/>
        </w:rPr>
        <w:t>»</w:t>
      </w:r>
      <w:r w:rsidR="00EA2208">
        <w:rPr>
          <w:sz w:val="28"/>
          <w:szCs w:val="28"/>
        </w:rPr>
        <w:t>;</w:t>
      </w:r>
    </w:p>
    <w:p w:rsidR="0051145F" w:rsidRDefault="0051145F" w:rsidP="0058187D">
      <w:pPr>
        <w:pStyle w:val="11"/>
        <w:shd w:val="clear" w:color="auto" w:fill="FFFFFF"/>
        <w:tabs>
          <w:tab w:val="left" w:pos="317"/>
          <w:tab w:val="left" w:leader="underscore" w:pos="9821"/>
        </w:tabs>
        <w:snapToGrid w:val="0"/>
        <w:ind w:left="14" w:firstLine="695"/>
        <w:rPr>
          <w:color w:val="000000"/>
          <w:sz w:val="28"/>
          <w:szCs w:val="28"/>
        </w:rPr>
      </w:pPr>
      <w:r w:rsidRPr="00541CCA">
        <w:rPr>
          <w:color w:val="000000"/>
          <w:sz w:val="28"/>
          <w:szCs w:val="28"/>
        </w:rPr>
        <w:t>руководителями п</w:t>
      </w:r>
      <w:r w:rsidR="00FB0521" w:rsidRPr="00541CCA">
        <w:rPr>
          <w:color w:val="000000"/>
          <w:sz w:val="28"/>
          <w:szCs w:val="28"/>
        </w:rPr>
        <w:t>редприя</w:t>
      </w:r>
      <w:r w:rsidR="0014744D">
        <w:rPr>
          <w:color w:val="000000"/>
          <w:sz w:val="28"/>
          <w:szCs w:val="28"/>
        </w:rPr>
        <w:t>тий и организаций района;</w:t>
      </w:r>
    </w:p>
    <w:p w:rsidR="0014744D" w:rsidRPr="00071D31" w:rsidRDefault="0014744D" w:rsidP="0014744D">
      <w:pPr>
        <w:ind w:firstLine="709"/>
        <w:jc w:val="both"/>
        <w:rPr>
          <w:szCs w:val="28"/>
        </w:rPr>
      </w:pPr>
      <w:r w:rsidRPr="00071D31">
        <w:rPr>
          <w:szCs w:val="28"/>
        </w:rPr>
        <w:t>гражданами.</w:t>
      </w:r>
    </w:p>
    <w:p w:rsidR="0014744D" w:rsidRPr="00541CCA" w:rsidRDefault="0014744D" w:rsidP="0058187D">
      <w:pPr>
        <w:pStyle w:val="11"/>
        <w:shd w:val="clear" w:color="auto" w:fill="FFFFFF"/>
        <w:tabs>
          <w:tab w:val="left" w:pos="317"/>
          <w:tab w:val="left" w:leader="underscore" w:pos="9821"/>
        </w:tabs>
        <w:snapToGrid w:val="0"/>
        <w:ind w:left="14" w:firstLine="695"/>
        <w:rPr>
          <w:color w:val="000000"/>
          <w:sz w:val="28"/>
          <w:szCs w:val="28"/>
        </w:rPr>
      </w:pPr>
    </w:p>
    <w:sectPr w:rsidR="0014744D" w:rsidRPr="00541CCA" w:rsidSect="00E87CA3">
      <w:headerReference w:type="even" r:id="rId8"/>
      <w:headerReference w:type="default" r:id="rId9"/>
      <w:pgSz w:w="11907" w:h="16840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BC8" w:rsidRDefault="00250BC8">
      <w:r>
        <w:separator/>
      </w:r>
    </w:p>
  </w:endnote>
  <w:endnote w:type="continuationSeparator" w:id="0">
    <w:p w:rsidR="00250BC8" w:rsidRDefault="00250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BC8" w:rsidRDefault="00250BC8">
      <w:r>
        <w:separator/>
      </w:r>
    </w:p>
  </w:footnote>
  <w:footnote w:type="continuationSeparator" w:id="0">
    <w:p w:rsidR="00250BC8" w:rsidRDefault="00250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757" w:rsidRDefault="00CB175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1757" w:rsidRDefault="00CB175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757" w:rsidRDefault="00CB175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E35B1"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">
    <w:nsid w:val="6A004AE7"/>
    <w:multiLevelType w:val="hybridMultilevel"/>
    <w:tmpl w:val="5A8AC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B61"/>
    <w:rsid w:val="00010D46"/>
    <w:rsid w:val="00021FAB"/>
    <w:rsid w:val="0003606A"/>
    <w:rsid w:val="000411EF"/>
    <w:rsid w:val="00056DA4"/>
    <w:rsid w:val="0006325B"/>
    <w:rsid w:val="000644DA"/>
    <w:rsid w:val="00064AFA"/>
    <w:rsid w:val="00065E90"/>
    <w:rsid w:val="000671D1"/>
    <w:rsid w:val="00071D31"/>
    <w:rsid w:val="00072D9C"/>
    <w:rsid w:val="00077DEE"/>
    <w:rsid w:val="00082514"/>
    <w:rsid w:val="00092FC0"/>
    <w:rsid w:val="0009701C"/>
    <w:rsid w:val="000A5B83"/>
    <w:rsid w:val="000B55F1"/>
    <w:rsid w:val="000C0467"/>
    <w:rsid w:val="000C4119"/>
    <w:rsid w:val="000C6005"/>
    <w:rsid w:val="000C7562"/>
    <w:rsid w:val="000D318E"/>
    <w:rsid w:val="000D4014"/>
    <w:rsid w:val="000D6DB9"/>
    <w:rsid w:val="000E0064"/>
    <w:rsid w:val="000E6580"/>
    <w:rsid w:val="000F1B9D"/>
    <w:rsid w:val="000F7A60"/>
    <w:rsid w:val="0011492C"/>
    <w:rsid w:val="00115488"/>
    <w:rsid w:val="00137600"/>
    <w:rsid w:val="00141309"/>
    <w:rsid w:val="0014744D"/>
    <w:rsid w:val="00150D9F"/>
    <w:rsid w:val="0016512B"/>
    <w:rsid w:val="00175020"/>
    <w:rsid w:val="001755DB"/>
    <w:rsid w:val="0017574C"/>
    <w:rsid w:val="00176318"/>
    <w:rsid w:val="0017692E"/>
    <w:rsid w:val="00177922"/>
    <w:rsid w:val="00190C1F"/>
    <w:rsid w:val="001B4F69"/>
    <w:rsid w:val="001C4810"/>
    <w:rsid w:val="001D7726"/>
    <w:rsid w:val="001F5339"/>
    <w:rsid w:val="00203118"/>
    <w:rsid w:val="002147CC"/>
    <w:rsid w:val="00220D98"/>
    <w:rsid w:val="002438FA"/>
    <w:rsid w:val="00250BC8"/>
    <w:rsid w:val="00254181"/>
    <w:rsid w:val="00265CC7"/>
    <w:rsid w:val="002713B1"/>
    <w:rsid w:val="002715EC"/>
    <w:rsid w:val="00271AE2"/>
    <w:rsid w:val="00274BFA"/>
    <w:rsid w:val="00281DF4"/>
    <w:rsid w:val="00283A56"/>
    <w:rsid w:val="00284DF2"/>
    <w:rsid w:val="002A1CFE"/>
    <w:rsid w:val="002A5A87"/>
    <w:rsid w:val="002B1C6A"/>
    <w:rsid w:val="002C062B"/>
    <w:rsid w:val="002D63FC"/>
    <w:rsid w:val="002E5789"/>
    <w:rsid w:val="002E73EC"/>
    <w:rsid w:val="00304D1C"/>
    <w:rsid w:val="00304DAE"/>
    <w:rsid w:val="00317606"/>
    <w:rsid w:val="003178B4"/>
    <w:rsid w:val="003265B1"/>
    <w:rsid w:val="00330732"/>
    <w:rsid w:val="00337A62"/>
    <w:rsid w:val="0035044C"/>
    <w:rsid w:val="0035452A"/>
    <w:rsid w:val="003570FE"/>
    <w:rsid w:val="00366783"/>
    <w:rsid w:val="003716B8"/>
    <w:rsid w:val="00373AE3"/>
    <w:rsid w:val="003757C6"/>
    <w:rsid w:val="0038190E"/>
    <w:rsid w:val="00395C00"/>
    <w:rsid w:val="003970B8"/>
    <w:rsid w:val="00397120"/>
    <w:rsid w:val="003B1DCF"/>
    <w:rsid w:val="003C68A7"/>
    <w:rsid w:val="003D0DD6"/>
    <w:rsid w:val="003E13FF"/>
    <w:rsid w:val="003E4E72"/>
    <w:rsid w:val="003E58B7"/>
    <w:rsid w:val="003E6002"/>
    <w:rsid w:val="003F01EC"/>
    <w:rsid w:val="003F56AE"/>
    <w:rsid w:val="0040526F"/>
    <w:rsid w:val="00413518"/>
    <w:rsid w:val="0043023D"/>
    <w:rsid w:val="00430F91"/>
    <w:rsid w:val="00440BB5"/>
    <w:rsid w:val="004544E8"/>
    <w:rsid w:val="0046390E"/>
    <w:rsid w:val="0046787D"/>
    <w:rsid w:val="00472515"/>
    <w:rsid w:val="00476504"/>
    <w:rsid w:val="00480E0D"/>
    <w:rsid w:val="00495020"/>
    <w:rsid w:val="0049647F"/>
    <w:rsid w:val="004A4CCE"/>
    <w:rsid w:val="004A64CD"/>
    <w:rsid w:val="004A744A"/>
    <w:rsid w:val="004B0014"/>
    <w:rsid w:val="004B03C7"/>
    <w:rsid w:val="004B33D2"/>
    <w:rsid w:val="004B5C97"/>
    <w:rsid w:val="004C585B"/>
    <w:rsid w:val="004C6F1A"/>
    <w:rsid w:val="004F1A59"/>
    <w:rsid w:val="004F4C61"/>
    <w:rsid w:val="00500604"/>
    <w:rsid w:val="005112DD"/>
    <w:rsid w:val="0051145F"/>
    <w:rsid w:val="005175B9"/>
    <w:rsid w:val="00522B33"/>
    <w:rsid w:val="00530C55"/>
    <w:rsid w:val="0054023F"/>
    <w:rsid w:val="00541CCA"/>
    <w:rsid w:val="00551EAF"/>
    <w:rsid w:val="005670F1"/>
    <w:rsid w:val="00567CC8"/>
    <w:rsid w:val="00577339"/>
    <w:rsid w:val="0058187D"/>
    <w:rsid w:val="00592075"/>
    <w:rsid w:val="00597758"/>
    <w:rsid w:val="005A6837"/>
    <w:rsid w:val="005C1606"/>
    <w:rsid w:val="005D65C8"/>
    <w:rsid w:val="005D7228"/>
    <w:rsid w:val="005E0606"/>
    <w:rsid w:val="005E1954"/>
    <w:rsid w:val="005F0803"/>
    <w:rsid w:val="005F259F"/>
    <w:rsid w:val="0060191E"/>
    <w:rsid w:val="00612A40"/>
    <w:rsid w:val="006208A5"/>
    <w:rsid w:val="006252F6"/>
    <w:rsid w:val="00651A91"/>
    <w:rsid w:val="00655311"/>
    <w:rsid w:val="006704D2"/>
    <w:rsid w:val="00670A4A"/>
    <w:rsid w:val="00685471"/>
    <w:rsid w:val="00685715"/>
    <w:rsid w:val="00690EB1"/>
    <w:rsid w:val="00692C0F"/>
    <w:rsid w:val="00695AB8"/>
    <w:rsid w:val="006B0747"/>
    <w:rsid w:val="006B5034"/>
    <w:rsid w:val="006C17B4"/>
    <w:rsid w:val="006C1958"/>
    <w:rsid w:val="006C31FA"/>
    <w:rsid w:val="006D55B4"/>
    <w:rsid w:val="006E6096"/>
    <w:rsid w:val="006E7745"/>
    <w:rsid w:val="00717958"/>
    <w:rsid w:val="00720BFB"/>
    <w:rsid w:val="00734CE6"/>
    <w:rsid w:val="00745E12"/>
    <w:rsid w:val="00752820"/>
    <w:rsid w:val="0075694D"/>
    <w:rsid w:val="00757A69"/>
    <w:rsid w:val="00757CA3"/>
    <w:rsid w:val="00765563"/>
    <w:rsid w:val="00772947"/>
    <w:rsid w:val="0078787E"/>
    <w:rsid w:val="007B7A77"/>
    <w:rsid w:val="007F5851"/>
    <w:rsid w:val="00807730"/>
    <w:rsid w:val="00811935"/>
    <w:rsid w:val="00811D09"/>
    <w:rsid w:val="00814A6E"/>
    <w:rsid w:val="008316E1"/>
    <w:rsid w:val="008434DB"/>
    <w:rsid w:val="00844D2B"/>
    <w:rsid w:val="0085235B"/>
    <w:rsid w:val="008546CE"/>
    <w:rsid w:val="00856F17"/>
    <w:rsid w:val="008618C2"/>
    <w:rsid w:val="00865EAA"/>
    <w:rsid w:val="008713F9"/>
    <w:rsid w:val="008723C8"/>
    <w:rsid w:val="00873809"/>
    <w:rsid w:val="0087576B"/>
    <w:rsid w:val="008763B2"/>
    <w:rsid w:val="00880E34"/>
    <w:rsid w:val="008849E5"/>
    <w:rsid w:val="0088577C"/>
    <w:rsid w:val="00890BEF"/>
    <w:rsid w:val="008B0173"/>
    <w:rsid w:val="008C5491"/>
    <w:rsid w:val="008D317D"/>
    <w:rsid w:val="008D345E"/>
    <w:rsid w:val="008E35B1"/>
    <w:rsid w:val="008E4E4A"/>
    <w:rsid w:val="008F445F"/>
    <w:rsid w:val="008F79C0"/>
    <w:rsid w:val="00907A8A"/>
    <w:rsid w:val="0094339A"/>
    <w:rsid w:val="00946E7C"/>
    <w:rsid w:val="0095329D"/>
    <w:rsid w:val="00953FEF"/>
    <w:rsid w:val="00961ECC"/>
    <w:rsid w:val="00963850"/>
    <w:rsid w:val="00963B61"/>
    <w:rsid w:val="0097634A"/>
    <w:rsid w:val="00982035"/>
    <w:rsid w:val="00991810"/>
    <w:rsid w:val="00992CC6"/>
    <w:rsid w:val="009A5F6F"/>
    <w:rsid w:val="009C0B0B"/>
    <w:rsid w:val="009C114A"/>
    <w:rsid w:val="009C1F57"/>
    <w:rsid w:val="009C7BDB"/>
    <w:rsid w:val="009D21F0"/>
    <w:rsid w:val="009E2F38"/>
    <w:rsid w:val="009E3298"/>
    <w:rsid w:val="009E672A"/>
    <w:rsid w:val="009E7229"/>
    <w:rsid w:val="009F385B"/>
    <w:rsid w:val="00A07548"/>
    <w:rsid w:val="00A11149"/>
    <w:rsid w:val="00A131C2"/>
    <w:rsid w:val="00A14F56"/>
    <w:rsid w:val="00A26DD4"/>
    <w:rsid w:val="00A31647"/>
    <w:rsid w:val="00A45669"/>
    <w:rsid w:val="00A54E52"/>
    <w:rsid w:val="00A54EC4"/>
    <w:rsid w:val="00A6171A"/>
    <w:rsid w:val="00A61810"/>
    <w:rsid w:val="00A8144A"/>
    <w:rsid w:val="00A81CDE"/>
    <w:rsid w:val="00A82827"/>
    <w:rsid w:val="00A92EAF"/>
    <w:rsid w:val="00AA6E32"/>
    <w:rsid w:val="00AA78B1"/>
    <w:rsid w:val="00AC1284"/>
    <w:rsid w:val="00AE5ACE"/>
    <w:rsid w:val="00AF120B"/>
    <w:rsid w:val="00AF1FC4"/>
    <w:rsid w:val="00AF3A2F"/>
    <w:rsid w:val="00B27622"/>
    <w:rsid w:val="00B303AC"/>
    <w:rsid w:val="00B4514A"/>
    <w:rsid w:val="00B51812"/>
    <w:rsid w:val="00B53D7F"/>
    <w:rsid w:val="00B64B92"/>
    <w:rsid w:val="00B65AE0"/>
    <w:rsid w:val="00B719F0"/>
    <w:rsid w:val="00B91CBD"/>
    <w:rsid w:val="00B92158"/>
    <w:rsid w:val="00B94357"/>
    <w:rsid w:val="00BA7F2C"/>
    <w:rsid w:val="00BB6634"/>
    <w:rsid w:val="00BD1189"/>
    <w:rsid w:val="00BD7135"/>
    <w:rsid w:val="00BF093B"/>
    <w:rsid w:val="00BF1E9D"/>
    <w:rsid w:val="00BF3E8F"/>
    <w:rsid w:val="00BF4DD4"/>
    <w:rsid w:val="00C073F5"/>
    <w:rsid w:val="00C13763"/>
    <w:rsid w:val="00C159AF"/>
    <w:rsid w:val="00C21F67"/>
    <w:rsid w:val="00C27F10"/>
    <w:rsid w:val="00C30FFA"/>
    <w:rsid w:val="00C433D6"/>
    <w:rsid w:val="00C50102"/>
    <w:rsid w:val="00C5104C"/>
    <w:rsid w:val="00C65274"/>
    <w:rsid w:val="00C71D25"/>
    <w:rsid w:val="00C738CC"/>
    <w:rsid w:val="00C77D74"/>
    <w:rsid w:val="00C935F4"/>
    <w:rsid w:val="00CA06A9"/>
    <w:rsid w:val="00CA432D"/>
    <w:rsid w:val="00CA725F"/>
    <w:rsid w:val="00CB1757"/>
    <w:rsid w:val="00CD12F1"/>
    <w:rsid w:val="00CD48E1"/>
    <w:rsid w:val="00CD6227"/>
    <w:rsid w:val="00CE208E"/>
    <w:rsid w:val="00CE6FD5"/>
    <w:rsid w:val="00CF00CD"/>
    <w:rsid w:val="00CF068F"/>
    <w:rsid w:val="00CF49BE"/>
    <w:rsid w:val="00D034D0"/>
    <w:rsid w:val="00D12C38"/>
    <w:rsid w:val="00D14776"/>
    <w:rsid w:val="00D153AA"/>
    <w:rsid w:val="00D35E6E"/>
    <w:rsid w:val="00D37263"/>
    <w:rsid w:val="00D37DA4"/>
    <w:rsid w:val="00D4316A"/>
    <w:rsid w:val="00D43DE4"/>
    <w:rsid w:val="00D44C7D"/>
    <w:rsid w:val="00D471B8"/>
    <w:rsid w:val="00D5064F"/>
    <w:rsid w:val="00D5793D"/>
    <w:rsid w:val="00D631CF"/>
    <w:rsid w:val="00D76D06"/>
    <w:rsid w:val="00D90042"/>
    <w:rsid w:val="00DA0015"/>
    <w:rsid w:val="00DE4298"/>
    <w:rsid w:val="00DF453B"/>
    <w:rsid w:val="00E067E9"/>
    <w:rsid w:val="00E23259"/>
    <w:rsid w:val="00E348C4"/>
    <w:rsid w:val="00E34B85"/>
    <w:rsid w:val="00E40A3D"/>
    <w:rsid w:val="00E42C01"/>
    <w:rsid w:val="00E52612"/>
    <w:rsid w:val="00E546CD"/>
    <w:rsid w:val="00E74685"/>
    <w:rsid w:val="00E74B12"/>
    <w:rsid w:val="00E8444C"/>
    <w:rsid w:val="00E87CA3"/>
    <w:rsid w:val="00EA2208"/>
    <w:rsid w:val="00EB42E0"/>
    <w:rsid w:val="00EB6B03"/>
    <w:rsid w:val="00EB6DC2"/>
    <w:rsid w:val="00EC4E68"/>
    <w:rsid w:val="00EF05E4"/>
    <w:rsid w:val="00EF312D"/>
    <w:rsid w:val="00F21B0E"/>
    <w:rsid w:val="00F2320D"/>
    <w:rsid w:val="00F267F3"/>
    <w:rsid w:val="00F419F2"/>
    <w:rsid w:val="00F52CD0"/>
    <w:rsid w:val="00F63702"/>
    <w:rsid w:val="00F733FA"/>
    <w:rsid w:val="00F755F0"/>
    <w:rsid w:val="00F95096"/>
    <w:rsid w:val="00FA34F9"/>
    <w:rsid w:val="00FB0521"/>
    <w:rsid w:val="00FB2A97"/>
    <w:rsid w:val="00FC4D51"/>
    <w:rsid w:val="00FC5A40"/>
    <w:rsid w:val="00FE0C43"/>
    <w:rsid w:val="00FE200C"/>
    <w:rsid w:val="00FE2533"/>
    <w:rsid w:val="00FE337B"/>
    <w:rsid w:val="00FE45B9"/>
    <w:rsid w:val="00FE47FD"/>
    <w:rsid w:val="00FE7B1F"/>
    <w:rsid w:val="00FF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444C"/>
    <w:rPr>
      <w:sz w:val="28"/>
    </w:rPr>
  </w:style>
  <w:style w:type="paragraph" w:styleId="1">
    <w:name w:val="heading 1"/>
    <w:basedOn w:val="a"/>
    <w:next w:val="a"/>
    <w:link w:val="10"/>
    <w:qFormat/>
    <w:rsid w:val="00963B61"/>
    <w:pPr>
      <w:keepNext/>
      <w:tabs>
        <w:tab w:val="left" w:pos="7088"/>
      </w:tabs>
      <w:jc w:val="right"/>
      <w:outlineLvl w:val="0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link w:val="1"/>
    <w:rsid w:val="00963B61"/>
    <w:rPr>
      <w:sz w:val="28"/>
    </w:rPr>
  </w:style>
  <w:style w:type="paragraph" w:styleId="a6">
    <w:name w:val="footer"/>
    <w:basedOn w:val="a"/>
    <w:link w:val="a7"/>
    <w:uiPriority w:val="99"/>
    <w:rsid w:val="00963B61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963B61"/>
    <w:rPr>
      <w:sz w:val="24"/>
      <w:szCs w:val="24"/>
    </w:rPr>
  </w:style>
  <w:style w:type="paragraph" w:customStyle="1" w:styleId="a8">
    <w:name w:val="Знак"/>
    <w:basedOn w:val="a"/>
    <w:rsid w:val="00963B61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PlusTitle">
    <w:name w:val="ConsPlusTitle"/>
    <w:rsid w:val="00963B6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9">
    <w:name w:val="Body Text"/>
    <w:basedOn w:val="a"/>
    <w:link w:val="aa"/>
    <w:rsid w:val="00963B61"/>
    <w:rPr>
      <w:lang w:val="x-none" w:eastAsia="x-none"/>
    </w:rPr>
  </w:style>
  <w:style w:type="character" w:customStyle="1" w:styleId="aa">
    <w:name w:val="Основной текст Знак"/>
    <w:link w:val="a9"/>
    <w:rsid w:val="00963B61"/>
    <w:rPr>
      <w:sz w:val="28"/>
    </w:rPr>
  </w:style>
  <w:style w:type="paragraph" w:styleId="2">
    <w:name w:val="Body Text 2"/>
    <w:basedOn w:val="a"/>
    <w:link w:val="20"/>
    <w:rsid w:val="00963B61"/>
    <w:pPr>
      <w:jc w:val="both"/>
    </w:pPr>
    <w:rPr>
      <w:lang w:val="x-none" w:eastAsia="x-none"/>
    </w:rPr>
  </w:style>
  <w:style w:type="character" w:customStyle="1" w:styleId="20">
    <w:name w:val="Основной текст 2 Знак"/>
    <w:link w:val="2"/>
    <w:rsid w:val="00963B61"/>
    <w:rPr>
      <w:sz w:val="28"/>
    </w:rPr>
  </w:style>
  <w:style w:type="paragraph" w:styleId="ab">
    <w:name w:val="Body Text Indent"/>
    <w:basedOn w:val="a"/>
    <w:link w:val="ac"/>
    <w:rsid w:val="00963B61"/>
    <w:pPr>
      <w:spacing w:after="120"/>
      <w:ind w:left="283"/>
    </w:pPr>
    <w:rPr>
      <w:sz w:val="20"/>
    </w:rPr>
  </w:style>
  <w:style w:type="character" w:customStyle="1" w:styleId="ac">
    <w:name w:val="Основной текст с отступом Знак"/>
    <w:basedOn w:val="a0"/>
    <w:link w:val="ab"/>
    <w:rsid w:val="00963B61"/>
  </w:style>
  <w:style w:type="paragraph" w:customStyle="1" w:styleId="ConsPlusNormal">
    <w:name w:val="ConsPlusNormal"/>
    <w:rsid w:val="00963B6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d">
    <w:name w:val="Balloon Text"/>
    <w:basedOn w:val="a"/>
    <w:link w:val="ae"/>
    <w:rsid w:val="00963B61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963B61"/>
    <w:rPr>
      <w:rFonts w:ascii="Tahoma" w:hAnsi="Tahoma" w:cs="Tahoma"/>
      <w:sz w:val="16"/>
      <w:szCs w:val="16"/>
    </w:rPr>
  </w:style>
  <w:style w:type="character" w:styleId="af">
    <w:name w:val="Hyperlink"/>
    <w:rsid w:val="00FC5A40"/>
    <w:rPr>
      <w:color w:val="0000FF"/>
      <w:u w:val="single"/>
    </w:rPr>
  </w:style>
  <w:style w:type="paragraph" w:customStyle="1" w:styleId="11">
    <w:name w:val="Обычный1"/>
    <w:rsid w:val="0051145F"/>
    <w:pPr>
      <w:widowControl w:val="0"/>
    </w:pPr>
    <w:rPr>
      <w:snapToGrid w:val="0"/>
    </w:rPr>
  </w:style>
  <w:style w:type="paragraph" w:customStyle="1" w:styleId="5">
    <w:name w:val="Знак Знак5"/>
    <w:basedOn w:val="a"/>
    <w:rsid w:val="00BD1189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a4">
    <w:name w:val="Верхний колонтитул Знак"/>
    <w:link w:val="a3"/>
    <w:uiPriority w:val="99"/>
    <w:rsid w:val="00E87CA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444C"/>
    <w:rPr>
      <w:sz w:val="28"/>
    </w:rPr>
  </w:style>
  <w:style w:type="paragraph" w:styleId="1">
    <w:name w:val="heading 1"/>
    <w:basedOn w:val="a"/>
    <w:next w:val="a"/>
    <w:link w:val="10"/>
    <w:qFormat/>
    <w:rsid w:val="00963B61"/>
    <w:pPr>
      <w:keepNext/>
      <w:tabs>
        <w:tab w:val="left" w:pos="7088"/>
      </w:tabs>
      <w:jc w:val="right"/>
      <w:outlineLvl w:val="0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link w:val="1"/>
    <w:rsid w:val="00963B61"/>
    <w:rPr>
      <w:sz w:val="28"/>
    </w:rPr>
  </w:style>
  <w:style w:type="paragraph" w:styleId="a6">
    <w:name w:val="footer"/>
    <w:basedOn w:val="a"/>
    <w:link w:val="a7"/>
    <w:uiPriority w:val="99"/>
    <w:rsid w:val="00963B61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963B61"/>
    <w:rPr>
      <w:sz w:val="24"/>
      <w:szCs w:val="24"/>
    </w:rPr>
  </w:style>
  <w:style w:type="paragraph" w:customStyle="1" w:styleId="a8">
    <w:name w:val="Знак"/>
    <w:basedOn w:val="a"/>
    <w:rsid w:val="00963B61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PlusTitle">
    <w:name w:val="ConsPlusTitle"/>
    <w:rsid w:val="00963B6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9">
    <w:name w:val="Body Text"/>
    <w:basedOn w:val="a"/>
    <w:link w:val="aa"/>
    <w:rsid w:val="00963B61"/>
    <w:rPr>
      <w:lang w:val="x-none" w:eastAsia="x-none"/>
    </w:rPr>
  </w:style>
  <w:style w:type="character" w:customStyle="1" w:styleId="aa">
    <w:name w:val="Основной текст Знак"/>
    <w:link w:val="a9"/>
    <w:rsid w:val="00963B61"/>
    <w:rPr>
      <w:sz w:val="28"/>
    </w:rPr>
  </w:style>
  <w:style w:type="paragraph" w:styleId="2">
    <w:name w:val="Body Text 2"/>
    <w:basedOn w:val="a"/>
    <w:link w:val="20"/>
    <w:rsid w:val="00963B61"/>
    <w:pPr>
      <w:jc w:val="both"/>
    </w:pPr>
    <w:rPr>
      <w:lang w:val="x-none" w:eastAsia="x-none"/>
    </w:rPr>
  </w:style>
  <w:style w:type="character" w:customStyle="1" w:styleId="20">
    <w:name w:val="Основной текст 2 Знак"/>
    <w:link w:val="2"/>
    <w:rsid w:val="00963B61"/>
    <w:rPr>
      <w:sz w:val="28"/>
    </w:rPr>
  </w:style>
  <w:style w:type="paragraph" w:styleId="ab">
    <w:name w:val="Body Text Indent"/>
    <w:basedOn w:val="a"/>
    <w:link w:val="ac"/>
    <w:rsid w:val="00963B61"/>
    <w:pPr>
      <w:spacing w:after="120"/>
      <w:ind w:left="283"/>
    </w:pPr>
    <w:rPr>
      <w:sz w:val="20"/>
    </w:rPr>
  </w:style>
  <w:style w:type="character" w:customStyle="1" w:styleId="ac">
    <w:name w:val="Основной текст с отступом Знак"/>
    <w:basedOn w:val="a0"/>
    <w:link w:val="ab"/>
    <w:rsid w:val="00963B61"/>
  </w:style>
  <w:style w:type="paragraph" w:customStyle="1" w:styleId="ConsPlusNormal">
    <w:name w:val="ConsPlusNormal"/>
    <w:rsid w:val="00963B6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d">
    <w:name w:val="Balloon Text"/>
    <w:basedOn w:val="a"/>
    <w:link w:val="ae"/>
    <w:rsid w:val="00963B61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963B61"/>
    <w:rPr>
      <w:rFonts w:ascii="Tahoma" w:hAnsi="Tahoma" w:cs="Tahoma"/>
      <w:sz w:val="16"/>
      <w:szCs w:val="16"/>
    </w:rPr>
  </w:style>
  <w:style w:type="character" w:styleId="af">
    <w:name w:val="Hyperlink"/>
    <w:rsid w:val="00FC5A40"/>
    <w:rPr>
      <w:color w:val="0000FF"/>
      <w:u w:val="single"/>
    </w:rPr>
  </w:style>
  <w:style w:type="paragraph" w:customStyle="1" w:styleId="11">
    <w:name w:val="Обычный1"/>
    <w:rsid w:val="0051145F"/>
    <w:pPr>
      <w:widowControl w:val="0"/>
    </w:pPr>
    <w:rPr>
      <w:snapToGrid w:val="0"/>
    </w:rPr>
  </w:style>
  <w:style w:type="paragraph" w:customStyle="1" w:styleId="5">
    <w:name w:val="Знак Знак5"/>
    <w:basedOn w:val="a"/>
    <w:rsid w:val="00BD1189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a4">
    <w:name w:val="Верхний колонтитул Знак"/>
    <w:link w:val="a3"/>
    <w:uiPriority w:val="99"/>
    <w:rsid w:val="00E87CA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7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lipenko\Application%20Data\Microsoft\&#1064;&#1072;&#1073;&#1083;&#1086;&#1085;&#1099;\RaspIO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RaspIO_gor</Template>
  <TotalTime>15</TotalTime>
  <Pages>10</Pages>
  <Words>3284</Words>
  <Characters>18725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21966</CharactersWithSpaces>
  <SharedDoc>false</SharedDoc>
  <HLinks>
    <vt:vector size="24" baseType="variant">
      <vt:variant>
        <vt:i4>2687079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consultantplus://offline/ref=093395659BD3210FF8B94CE950E16C4D90E927854B14F16C2843B8717667A2915C7BF34AF6D935844F0CM</vt:lpwstr>
      </vt:variant>
      <vt:variant>
        <vt:lpwstr/>
      </vt:variant>
      <vt:variant>
        <vt:i4>2687076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consultantplus://offline/ref=093395659BD3210FF8B94CE950E16C4D90E927854B14F16C2843B8717667A2915C7BF34AF6D837844F0CM</vt:lpwstr>
      </vt:variant>
      <vt:variant>
        <vt:lpwstr/>
      </vt:variant>
      <vt:variant>
        <vt:i4>1900635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consultantplus://offline/ref=06515D5CFE72C12D0CFA48D807CB1AD45903E362C9C2462E099F04DBADA19953FA2CA8C65DcE02M</vt:lpwstr>
      </vt:variant>
      <vt:variant>
        <vt:lpwstr/>
      </vt:variant>
      <vt:variant>
        <vt:i4>393231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consultantplus://offline/ref=C52B4B5FE83E12EC6E0CA3CEFB4F59386BE0F952E085C76C7B65E2E78CuEu8Q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Пилипенко С.В.</dc:creator>
  <cp:lastModifiedBy>Kadrov</cp:lastModifiedBy>
  <cp:revision>6</cp:revision>
  <cp:lastPrinted>2017-05-31T14:30:00Z</cp:lastPrinted>
  <dcterms:created xsi:type="dcterms:W3CDTF">2020-02-26T13:41:00Z</dcterms:created>
  <dcterms:modified xsi:type="dcterms:W3CDTF">2021-09-09T07:14:00Z</dcterms:modified>
</cp:coreProperties>
</file>